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4730B" w14:textId="77777777" w:rsidR="008900E3" w:rsidRDefault="00D3613B">
      <w:r>
        <w:rPr>
          <w:noProof/>
          <w:lang w:val="es-CL" w:eastAsia="es-CL"/>
        </w:rPr>
        <w:drawing>
          <wp:anchor distT="0" distB="0" distL="114300" distR="114300" simplePos="0" relativeHeight="251658240" behindDoc="1" locked="0" layoutInCell="1" allowOverlap="1" wp14:anchorId="300414DA" wp14:editId="1F8E6B70">
            <wp:simplePos x="0" y="0"/>
            <wp:positionH relativeFrom="column">
              <wp:posOffset>-952500</wp:posOffset>
            </wp:positionH>
            <wp:positionV relativeFrom="paragraph">
              <wp:posOffset>-923925</wp:posOffset>
            </wp:positionV>
            <wp:extent cx="10948011" cy="2046706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8011" cy="2046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E1FDF" w14:textId="77777777" w:rsidR="008900E3" w:rsidRDefault="008900E3"/>
    <w:p w14:paraId="0C7994AB" w14:textId="77777777" w:rsidR="008900E3" w:rsidRDefault="008900E3"/>
    <w:p w14:paraId="51C6D853" w14:textId="56BD2677" w:rsidR="00894BEC" w:rsidRDefault="00894BEC" w:rsidP="005130A9">
      <w:pPr>
        <w:pStyle w:val="Sinespaciado"/>
      </w:pPr>
    </w:p>
    <w:p w14:paraId="31799379" w14:textId="201B668B" w:rsidR="0097412D" w:rsidRDefault="0097412D" w:rsidP="005130A9">
      <w:pPr>
        <w:pStyle w:val="Sinespaciado"/>
      </w:pPr>
    </w:p>
    <w:p w14:paraId="5639B750" w14:textId="7F3A6993" w:rsidR="0097412D" w:rsidRDefault="0097412D" w:rsidP="005130A9">
      <w:pPr>
        <w:pStyle w:val="Sinespaciado"/>
      </w:pPr>
    </w:p>
    <w:p w14:paraId="7EF133B8" w14:textId="77777777" w:rsidR="0097412D" w:rsidRDefault="0097412D" w:rsidP="005130A9">
      <w:pPr>
        <w:pStyle w:val="Sinespaciado"/>
      </w:pPr>
    </w:p>
    <w:p w14:paraId="5465DAB7" w14:textId="77777777" w:rsidR="00CD0A54" w:rsidRPr="000D607C" w:rsidRDefault="00CD0A54" w:rsidP="005130A9">
      <w:pPr>
        <w:pStyle w:val="Sinespaciado"/>
      </w:pPr>
    </w:p>
    <w:tbl>
      <w:tblPr>
        <w:tblW w:w="5000" w:type="pct"/>
        <w:tblBorders>
          <w:top w:val="single" w:sz="4" w:space="0" w:color="6446C8"/>
          <w:left w:val="single" w:sz="4" w:space="0" w:color="6446C8"/>
          <w:bottom w:val="single" w:sz="4" w:space="0" w:color="6446C8"/>
          <w:right w:val="single" w:sz="4" w:space="0" w:color="6446C8"/>
          <w:insideH w:val="single" w:sz="4" w:space="0" w:color="6446C8"/>
          <w:insideV w:val="single" w:sz="4" w:space="0" w:color="6446C8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228"/>
        <w:gridCol w:w="3122"/>
        <w:gridCol w:w="2327"/>
      </w:tblGrid>
      <w:tr w:rsidR="006207E4" w:rsidRPr="00A83588" w14:paraId="71170D05" w14:textId="77777777" w:rsidTr="006207E4">
        <w:trPr>
          <w:trHeight w:val="567"/>
        </w:trPr>
        <w:tc>
          <w:tcPr>
            <w:tcW w:w="456" w:type="pct"/>
            <w:shd w:val="clear" w:color="auto" w:fill="ECE7FF"/>
            <w:vAlign w:val="center"/>
          </w:tcPr>
          <w:p w14:paraId="62849444" w14:textId="6800965F" w:rsidR="0097412D" w:rsidRPr="00A83588" w:rsidRDefault="0097412D" w:rsidP="005130A9">
            <w:pPr>
              <w:pStyle w:val="Encabezadosdetabla"/>
              <w:rPr>
                <w:b/>
              </w:rPr>
            </w:pPr>
            <w:r>
              <w:t>202</w:t>
            </w:r>
            <w:r w:rsidR="00E70CC8">
              <w:t>4</w:t>
            </w:r>
          </w:p>
        </w:tc>
        <w:tc>
          <w:tcPr>
            <w:tcW w:w="2591" w:type="pct"/>
            <w:shd w:val="clear" w:color="auto" w:fill="ECE7FF"/>
            <w:vAlign w:val="center"/>
          </w:tcPr>
          <w:p w14:paraId="1338E33A" w14:textId="0A4E7510" w:rsidR="0097412D" w:rsidRPr="00A83588" w:rsidRDefault="0097412D" w:rsidP="005130A9">
            <w:pPr>
              <w:pStyle w:val="Encabezadosdetabla"/>
              <w:rPr>
                <w:b/>
              </w:rPr>
            </w:pPr>
            <w:r>
              <w:t>Semestre 1</w:t>
            </w:r>
          </w:p>
        </w:tc>
        <w:tc>
          <w:tcPr>
            <w:tcW w:w="1119" w:type="pct"/>
            <w:shd w:val="clear" w:color="auto" w:fill="ECE7FF"/>
            <w:vAlign w:val="center"/>
          </w:tcPr>
          <w:p w14:paraId="0871D87A" w14:textId="1AE9E5A6" w:rsidR="0097412D" w:rsidRPr="00A83588" w:rsidRDefault="0097412D" w:rsidP="005130A9">
            <w:pPr>
              <w:pStyle w:val="Encabezadosdetabla"/>
              <w:rPr>
                <w:b/>
              </w:rPr>
            </w:pPr>
            <w:r>
              <w:t>Fechas / eventos destacados</w:t>
            </w:r>
          </w:p>
        </w:tc>
        <w:tc>
          <w:tcPr>
            <w:tcW w:w="834" w:type="pct"/>
            <w:shd w:val="clear" w:color="auto" w:fill="ECE7FF"/>
            <w:vAlign w:val="center"/>
          </w:tcPr>
          <w:p w14:paraId="667D5447" w14:textId="17B32040" w:rsidR="0097412D" w:rsidRPr="00A83588" w:rsidRDefault="0097412D" w:rsidP="005130A9">
            <w:pPr>
              <w:pStyle w:val="Encabezadosdetabla"/>
              <w:rPr>
                <w:b/>
              </w:rPr>
            </w:pPr>
            <w:r>
              <w:t>Profesor</w:t>
            </w:r>
            <w:r w:rsidR="009D0DA5">
              <w:t>/a</w:t>
            </w:r>
          </w:p>
        </w:tc>
      </w:tr>
      <w:tr w:rsidR="009D0DA5" w:rsidRPr="00A83588" w14:paraId="364876A5" w14:textId="77777777" w:rsidTr="006207E4">
        <w:tc>
          <w:tcPr>
            <w:tcW w:w="456" w:type="pct"/>
            <w:vMerge w:val="restart"/>
            <w:shd w:val="clear" w:color="auto" w:fill="ECE7FF"/>
          </w:tcPr>
          <w:p w14:paraId="2608203A" w14:textId="66882442" w:rsidR="009D0DA5" w:rsidRPr="00A83588" w:rsidRDefault="009D0DA5" w:rsidP="0051389F">
            <w:r>
              <w:t>Abril</w:t>
            </w:r>
          </w:p>
        </w:tc>
        <w:tc>
          <w:tcPr>
            <w:tcW w:w="2591" w:type="pct"/>
          </w:tcPr>
          <w:p w14:paraId="20C91BA0" w14:textId="435DD4E4" w:rsidR="009D0DA5" w:rsidRPr="00A83588" w:rsidRDefault="009D0DA5" w:rsidP="0051389F">
            <w:r w:rsidRPr="009D0DA5">
              <w:t>Módulo introductorio</w:t>
            </w:r>
          </w:p>
        </w:tc>
        <w:tc>
          <w:tcPr>
            <w:tcW w:w="1119" w:type="pct"/>
          </w:tcPr>
          <w:p w14:paraId="5E3598B3" w14:textId="4D567BFF" w:rsidR="00D3377D" w:rsidRPr="00A83588" w:rsidRDefault="00D3377D" w:rsidP="00E70CC8">
            <w:pPr>
              <w:pStyle w:val="Prrafodelista"/>
              <w:numPr>
                <w:ilvl w:val="0"/>
                <w:numId w:val="28"/>
              </w:numPr>
            </w:pPr>
          </w:p>
        </w:tc>
        <w:tc>
          <w:tcPr>
            <w:tcW w:w="834" w:type="pct"/>
          </w:tcPr>
          <w:p w14:paraId="4CDC30C9" w14:textId="4C03BD69" w:rsidR="009D0DA5" w:rsidRPr="00A83588" w:rsidRDefault="009D0DA5" w:rsidP="00987284">
            <w:pPr>
              <w:pStyle w:val="Prrafodelista"/>
              <w:ind w:left="360"/>
            </w:pPr>
          </w:p>
        </w:tc>
      </w:tr>
      <w:tr w:rsidR="009D0DA5" w:rsidRPr="00A83588" w14:paraId="0F4E2228" w14:textId="77777777" w:rsidTr="006207E4">
        <w:trPr>
          <w:trHeight w:val="346"/>
        </w:trPr>
        <w:tc>
          <w:tcPr>
            <w:tcW w:w="456" w:type="pct"/>
            <w:vMerge/>
            <w:shd w:val="clear" w:color="auto" w:fill="ECE7FF"/>
          </w:tcPr>
          <w:p w14:paraId="14FC79CD" w14:textId="0FE3F748" w:rsidR="009D0DA5" w:rsidRPr="00A83588" w:rsidRDefault="009D0DA5" w:rsidP="0051389F"/>
        </w:tc>
        <w:tc>
          <w:tcPr>
            <w:tcW w:w="2591" w:type="pct"/>
          </w:tcPr>
          <w:p w14:paraId="34D9697E" w14:textId="793F0344" w:rsidR="009D0DA5" w:rsidRPr="00A83588" w:rsidRDefault="009D0DA5" w:rsidP="0051389F">
            <w:r>
              <w:t xml:space="preserve">Curso 1: </w:t>
            </w:r>
            <w:r w:rsidR="00D8207E" w:rsidRPr="00D8207E">
              <w:t>Taller de Introducción a la investigación en Derecho Civil</w:t>
            </w:r>
            <w:r w:rsidR="00D8207E">
              <w:t>.</w:t>
            </w:r>
            <w:r w:rsidR="00987284">
              <w:t xml:space="preserve"> </w:t>
            </w:r>
          </w:p>
        </w:tc>
        <w:tc>
          <w:tcPr>
            <w:tcW w:w="1119" w:type="pct"/>
          </w:tcPr>
          <w:p w14:paraId="69D183B1" w14:textId="36F9C31C" w:rsidR="00916B7F" w:rsidRDefault="00916B7F" w:rsidP="00D3377D">
            <w:pPr>
              <w:pStyle w:val="Prrafodelista"/>
              <w:numPr>
                <w:ilvl w:val="0"/>
                <w:numId w:val="27"/>
              </w:numPr>
            </w:pPr>
            <w:r>
              <w:t xml:space="preserve">Clases: </w:t>
            </w:r>
            <w:r w:rsidR="00E70CC8">
              <w:t>2</w:t>
            </w:r>
            <w:r>
              <w:t xml:space="preserve">, </w:t>
            </w:r>
            <w:r w:rsidR="00E70CC8">
              <w:t>9</w:t>
            </w:r>
            <w:r>
              <w:t xml:space="preserve"> y </w:t>
            </w:r>
            <w:r w:rsidR="00E70CC8">
              <w:t>16 y 23</w:t>
            </w:r>
            <w:r>
              <w:t xml:space="preserve"> de abril; </w:t>
            </w:r>
          </w:p>
          <w:p w14:paraId="13B0CD36" w14:textId="6CC79890" w:rsidR="00D3377D" w:rsidRPr="00A83588" w:rsidRDefault="00D3377D" w:rsidP="00E70CC8"/>
        </w:tc>
        <w:tc>
          <w:tcPr>
            <w:tcW w:w="834" w:type="pct"/>
          </w:tcPr>
          <w:p w14:paraId="766EAF75" w14:textId="468642F4" w:rsidR="009D0DA5" w:rsidRPr="00A83588" w:rsidRDefault="00987284" w:rsidP="00987284">
            <w:pPr>
              <w:pStyle w:val="Prrafodelista"/>
              <w:numPr>
                <w:ilvl w:val="0"/>
                <w:numId w:val="24"/>
              </w:numPr>
            </w:pPr>
            <w:r w:rsidRPr="00D8207E">
              <w:t>Gissella López</w:t>
            </w:r>
          </w:p>
        </w:tc>
      </w:tr>
      <w:tr w:rsidR="006207E4" w:rsidRPr="00A83588" w14:paraId="70E2DCB3" w14:textId="77777777" w:rsidTr="006207E4">
        <w:tc>
          <w:tcPr>
            <w:tcW w:w="456" w:type="pct"/>
            <w:shd w:val="clear" w:color="auto" w:fill="ECE7FF"/>
          </w:tcPr>
          <w:p w14:paraId="438100EB" w14:textId="273BE7E1" w:rsidR="0097412D" w:rsidRPr="00A83588" w:rsidRDefault="00E70CC8" w:rsidP="0051389F">
            <w:r>
              <w:t xml:space="preserve">Abril- </w:t>
            </w:r>
            <w:r w:rsidR="009D0DA5">
              <w:t>Mayo</w:t>
            </w:r>
            <w:r w:rsidR="00AC472A">
              <w:t xml:space="preserve"> </w:t>
            </w:r>
          </w:p>
        </w:tc>
        <w:tc>
          <w:tcPr>
            <w:tcW w:w="2591" w:type="pct"/>
          </w:tcPr>
          <w:p w14:paraId="470D0D8A" w14:textId="77C30694" w:rsidR="0097412D" w:rsidRPr="00A83588" w:rsidRDefault="009D0DA5" w:rsidP="0051389F">
            <w:r>
              <w:t>Curso 2:</w:t>
            </w:r>
            <w:r w:rsidR="00D8207E">
              <w:t xml:space="preserve"> </w:t>
            </w:r>
            <w:r w:rsidR="00D8207E" w:rsidRPr="00D8207E">
              <w:t>Fundamentos históricos y filosóficos del derecho de los contratos y de la responsabilidad civil</w:t>
            </w:r>
            <w:r w:rsidR="00D8207E">
              <w:t>.</w:t>
            </w:r>
            <w:r w:rsidR="00987284">
              <w:t xml:space="preserve"> (4C)</w:t>
            </w:r>
          </w:p>
        </w:tc>
        <w:tc>
          <w:tcPr>
            <w:tcW w:w="1119" w:type="pct"/>
          </w:tcPr>
          <w:p w14:paraId="5ACD3CA0" w14:textId="3C9F1753" w:rsidR="0097412D" w:rsidRPr="00A83588" w:rsidRDefault="00916B7F" w:rsidP="0051389F">
            <w:pPr>
              <w:pStyle w:val="Prrafodelista"/>
              <w:numPr>
                <w:ilvl w:val="0"/>
                <w:numId w:val="27"/>
              </w:numPr>
            </w:pPr>
            <w:r>
              <w:t xml:space="preserve">Clases: </w:t>
            </w:r>
            <w:r w:rsidR="00E70CC8">
              <w:t>30 de abril, 7, 14, 22 y 28</w:t>
            </w:r>
            <w:r>
              <w:t xml:space="preserve"> de mayo</w:t>
            </w:r>
          </w:p>
        </w:tc>
        <w:tc>
          <w:tcPr>
            <w:tcW w:w="834" w:type="pct"/>
          </w:tcPr>
          <w:p w14:paraId="15DEE13F" w14:textId="09B9E869" w:rsidR="00D8207E" w:rsidRDefault="00D8207E" w:rsidP="00D8207E">
            <w:pPr>
              <w:pStyle w:val="Prrafodelista"/>
              <w:numPr>
                <w:ilvl w:val="0"/>
                <w:numId w:val="23"/>
              </w:numPr>
            </w:pPr>
            <w:r>
              <w:t>Esteban Pereira</w:t>
            </w:r>
          </w:p>
          <w:p w14:paraId="04C767B9" w14:textId="3EB6F8BB" w:rsidR="0097412D" w:rsidRPr="00A83588" w:rsidRDefault="00D8207E" w:rsidP="00D8207E">
            <w:pPr>
              <w:pStyle w:val="Prrafodelista"/>
              <w:numPr>
                <w:ilvl w:val="0"/>
                <w:numId w:val="23"/>
              </w:numPr>
            </w:pPr>
            <w:r>
              <w:t>Alberto Pino</w:t>
            </w:r>
          </w:p>
        </w:tc>
      </w:tr>
      <w:tr w:rsidR="006207E4" w:rsidRPr="00A83588" w14:paraId="40326A34" w14:textId="77777777" w:rsidTr="006207E4">
        <w:tc>
          <w:tcPr>
            <w:tcW w:w="456" w:type="pct"/>
            <w:shd w:val="clear" w:color="auto" w:fill="ECE7FF"/>
          </w:tcPr>
          <w:p w14:paraId="4A39BD95" w14:textId="3D5FCA26" w:rsidR="0097412D" w:rsidRPr="00A83588" w:rsidRDefault="009D0DA5" w:rsidP="0051389F">
            <w:r>
              <w:t>Junio</w:t>
            </w:r>
            <w:r w:rsidR="00AC472A">
              <w:t xml:space="preserve"> - Julio</w:t>
            </w:r>
          </w:p>
        </w:tc>
        <w:tc>
          <w:tcPr>
            <w:tcW w:w="2591" w:type="pct"/>
          </w:tcPr>
          <w:p w14:paraId="242ACF07" w14:textId="45101E28" w:rsidR="0097412D" w:rsidRPr="00A83588" w:rsidRDefault="009D0DA5" w:rsidP="0051389F">
            <w:r>
              <w:t>Curso 3:</w:t>
            </w:r>
            <w:r w:rsidR="00D8207E">
              <w:t xml:space="preserve"> </w:t>
            </w:r>
            <w:r w:rsidR="00D8207E" w:rsidRPr="00D8207E">
              <w:t>Complejidad en la negociación. Documentos precontractuales, validez y nulidad</w:t>
            </w:r>
            <w:r w:rsidR="00987284">
              <w:t>. (3C)</w:t>
            </w:r>
          </w:p>
        </w:tc>
        <w:tc>
          <w:tcPr>
            <w:tcW w:w="1119" w:type="pct"/>
          </w:tcPr>
          <w:p w14:paraId="1955077A" w14:textId="6A459A1B" w:rsidR="0097412D" w:rsidRPr="00A83588" w:rsidRDefault="00916B7F" w:rsidP="0051389F">
            <w:pPr>
              <w:pStyle w:val="Prrafodelista"/>
              <w:numPr>
                <w:ilvl w:val="0"/>
                <w:numId w:val="27"/>
              </w:numPr>
            </w:pPr>
            <w:r>
              <w:t xml:space="preserve">Clases: </w:t>
            </w:r>
            <w:r w:rsidR="00E70CC8">
              <w:t xml:space="preserve">4, 11, 18 y 25 </w:t>
            </w:r>
            <w:r>
              <w:t xml:space="preserve">de </w:t>
            </w:r>
            <w:r w:rsidR="000F01A3">
              <w:t>junio</w:t>
            </w:r>
            <w:r>
              <w:t xml:space="preserve">; </w:t>
            </w:r>
            <w:r w:rsidR="00E70CC8">
              <w:t xml:space="preserve">2 </w:t>
            </w:r>
            <w:r>
              <w:t>de ju</w:t>
            </w:r>
            <w:r w:rsidR="000F01A3">
              <w:t>l</w:t>
            </w:r>
            <w:r>
              <w:t>io.</w:t>
            </w:r>
          </w:p>
        </w:tc>
        <w:tc>
          <w:tcPr>
            <w:tcW w:w="834" w:type="pct"/>
          </w:tcPr>
          <w:p w14:paraId="73C3F8F3" w14:textId="33D59DA0" w:rsidR="0097412D" w:rsidRPr="00A83588" w:rsidRDefault="00987284" w:rsidP="00987284">
            <w:pPr>
              <w:pStyle w:val="Prrafodelista"/>
              <w:numPr>
                <w:ilvl w:val="0"/>
                <w:numId w:val="25"/>
              </w:numPr>
            </w:pPr>
            <w:r w:rsidRPr="00987284">
              <w:t>Iñigo de la Maza</w:t>
            </w:r>
          </w:p>
        </w:tc>
      </w:tr>
      <w:tr w:rsidR="006207E4" w:rsidRPr="00A83588" w14:paraId="4ACFC71F" w14:textId="77777777" w:rsidTr="006207E4">
        <w:tc>
          <w:tcPr>
            <w:tcW w:w="456" w:type="pct"/>
            <w:shd w:val="clear" w:color="auto" w:fill="ECE7FF"/>
          </w:tcPr>
          <w:p w14:paraId="69212454" w14:textId="646C1D6E" w:rsidR="0097412D" w:rsidRPr="00A83588" w:rsidRDefault="009D0DA5" w:rsidP="0051389F">
            <w:r>
              <w:t>Julio</w:t>
            </w:r>
            <w:r w:rsidR="00AC472A">
              <w:t xml:space="preserve"> - Agosto</w:t>
            </w:r>
          </w:p>
        </w:tc>
        <w:tc>
          <w:tcPr>
            <w:tcW w:w="2591" w:type="pct"/>
          </w:tcPr>
          <w:p w14:paraId="377BA9BF" w14:textId="1661B468" w:rsidR="0097412D" w:rsidRPr="00A83588" w:rsidRDefault="009D0DA5" w:rsidP="0051389F">
            <w:r>
              <w:t>Curso 4:</w:t>
            </w:r>
            <w:r w:rsidR="00D8207E">
              <w:t xml:space="preserve"> </w:t>
            </w:r>
            <w:r w:rsidR="00D8207E" w:rsidRPr="00D8207E">
              <w:t>Responsabilidad civil. Tendencias doctrinales y jurisprudenciales</w:t>
            </w:r>
            <w:r w:rsidR="00987284">
              <w:t>. (4C)</w:t>
            </w:r>
          </w:p>
        </w:tc>
        <w:tc>
          <w:tcPr>
            <w:tcW w:w="1119" w:type="pct"/>
          </w:tcPr>
          <w:p w14:paraId="31CDB572" w14:textId="77D5034B" w:rsidR="000F01A3" w:rsidRPr="00916B7F" w:rsidRDefault="000F01A3" w:rsidP="000F01A3">
            <w:pPr>
              <w:pStyle w:val="Prrafodelista"/>
              <w:numPr>
                <w:ilvl w:val="0"/>
                <w:numId w:val="27"/>
              </w:numPr>
            </w:pPr>
            <w:r>
              <w:t xml:space="preserve">Clases: </w:t>
            </w:r>
            <w:r w:rsidR="00E70CC8">
              <w:t xml:space="preserve">9, 23, 30 </w:t>
            </w:r>
            <w:r>
              <w:t>de</w:t>
            </w:r>
            <w:r w:rsidR="00AC472A">
              <w:t xml:space="preserve"> julio</w:t>
            </w:r>
            <w:r>
              <w:t xml:space="preserve">; </w:t>
            </w:r>
            <w:r w:rsidR="00E70CC8">
              <w:t xml:space="preserve">6 y 13 </w:t>
            </w:r>
            <w:r>
              <w:t xml:space="preserve">de </w:t>
            </w:r>
            <w:r w:rsidR="00AC472A">
              <w:t>agosto</w:t>
            </w:r>
            <w:r>
              <w:t>.</w:t>
            </w:r>
          </w:p>
          <w:p w14:paraId="1E2BC833" w14:textId="6E6A41F8" w:rsidR="0097412D" w:rsidRPr="00A83588" w:rsidRDefault="0097412D" w:rsidP="00D8207E"/>
        </w:tc>
        <w:tc>
          <w:tcPr>
            <w:tcW w:w="834" w:type="pct"/>
          </w:tcPr>
          <w:p w14:paraId="55347F6C" w14:textId="60047D8A" w:rsidR="00987284" w:rsidRDefault="00987284" w:rsidP="00987284">
            <w:pPr>
              <w:pStyle w:val="Prrafodelista"/>
              <w:numPr>
                <w:ilvl w:val="0"/>
                <w:numId w:val="25"/>
              </w:numPr>
            </w:pPr>
            <w:r>
              <w:t>Lucía Rizik</w:t>
            </w:r>
          </w:p>
          <w:p w14:paraId="5A092E2C" w14:textId="5B8191CF" w:rsidR="00987284" w:rsidRDefault="00987284" w:rsidP="00987284">
            <w:pPr>
              <w:pStyle w:val="Prrafodelista"/>
              <w:numPr>
                <w:ilvl w:val="0"/>
                <w:numId w:val="25"/>
              </w:numPr>
            </w:pPr>
            <w:r>
              <w:t>Gissella López</w:t>
            </w:r>
          </w:p>
          <w:p w14:paraId="33BF3E8F" w14:textId="092223CE" w:rsidR="0097412D" w:rsidRPr="00A83588" w:rsidRDefault="00987284" w:rsidP="00987284">
            <w:pPr>
              <w:pStyle w:val="Prrafodelista"/>
              <w:numPr>
                <w:ilvl w:val="0"/>
                <w:numId w:val="25"/>
              </w:numPr>
            </w:pPr>
            <w:r>
              <w:t>Carlos Pizarro</w:t>
            </w:r>
          </w:p>
        </w:tc>
      </w:tr>
      <w:tr w:rsidR="00987284" w:rsidRPr="00A83588" w14:paraId="690D7339" w14:textId="77777777" w:rsidTr="006207E4">
        <w:trPr>
          <w:trHeight w:val="567"/>
        </w:trPr>
        <w:tc>
          <w:tcPr>
            <w:tcW w:w="456" w:type="pct"/>
            <w:shd w:val="clear" w:color="auto" w:fill="ECE7FF"/>
            <w:vAlign w:val="center"/>
          </w:tcPr>
          <w:p w14:paraId="1AD499C6" w14:textId="095CB81E" w:rsidR="00987284" w:rsidRPr="00A83588" w:rsidRDefault="00987284" w:rsidP="009D0DA5">
            <w:pPr>
              <w:spacing w:before="0"/>
              <w:jc w:val="center"/>
            </w:pPr>
            <w:r>
              <w:t>2023</w:t>
            </w:r>
          </w:p>
        </w:tc>
        <w:tc>
          <w:tcPr>
            <w:tcW w:w="2591" w:type="pct"/>
            <w:shd w:val="clear" w:color="auto" w:fill="ECE7FF"/>
            <w:vAlign w:val="center"/>
          </w:tcPr>
          <w:p w14:paraId="23267235" w14:textId="38F7C367" w:rsidR="00987284" w:rsidRPr="00A83588" w:rsidRDefault="00987284" w:rsidP="009D0DA5">
            <w:pPr>
              <w:spacing w:before="0"/>
              <w:jc w:val="center"/>
            </w:pPr>
            <w:r>
              <w:t>Semestre 2</w:t>
            </w:r>
          </w:p>
        </w:tc>
        <w:tc>
          <w:tcPr>
            <w:tcW w:w="1119" w:type="pct"/>
            <w:shd w:val="clear" w:color="auto" w:fill="ECE7FF"/>
            <w:vAlign w:val="center"/>
          </w:tcPr>
          <w:p w14:paraId="14F82E81" w14:textId="19CDDAC5" w:rsidR="00987284" w:rsidRPr="00A83588" w:rsidRDefault="00987284" w:rsidP="009D0DA5">
            <w:pPr>
              <w:spacing w:before="0"/>
              <w:jc w:val="center"/>
            </w:pPr>
            <w:r w:rsidRPr="009D0DA5">
              <w:t>Fechas / eventos destacados</w:t>
            </w:r>
          </w:p>
        </w:tc>
        <w:tc>
          <w:tcPr>
            <w:tcW w:w="834" w:type="pct"/>
            <w:shd w:val="clear" w:color="auto" w:fill="ECE7FF"/>
            <w:vAlign w:val="center"/>
          </w:tcPr>
          <w:p w14:paraId="389C8E57" w14:textId="7C54A991" w:rsidR="00987284" w:rsidRPr="00A83588" w:rsidRDefault="00987284" w:rsidP="009D0DA5">
            <w:pPr>
              <w:spacing w:before="0"/>
              <w:jc w:val="center"/>
            </w:pPr>
            <w:r>
              <w:t>Profesor/a</w:t>
            </w:r>
          </w:p>
        </w:tc>
      </w:tr>
      <w:tr w:rsidR="006207E4" w:rsidRPr="00A83588" w14:paraId="6950378E" w14:textId="77777777" w:rsidTr="006207E4">
        <w:tc>
          <w:tcPr>
            <w:tcW w:w="456" w:type="pct"/>
            <w:shd w:val="clear" w:color="auto" w:fill="ECE7FF"/>
          </w:tcPr>
          <w:p w14:paraId="440A46D2" w14:textId="1D5ADD83" w:rsidR="0097412D" w:rsidRPr="00A83588" w:rsidRDefault="00D8207E" w:rsidP="0051389F">
            <w:r>
              <w:t>Agosto</w:t>
            </w:r>
            <w:r w:rsidR="00AC472A">
              <w:t xml:space="preserve"> - Septiembre</w:t>
            </w:r>
          </w:p>
        </w:tc>
        <w:tc>
          <w:tcPr>
            <w:tcW w:w="2591" w:type="pct"/>
          </w:tcPr>
          <w:p w14:paraId="594BBC75" w14:textId="3F355801" w:rsidR="0097412D" w:rsidRPr="00A83588" w:rsidRDefault="00D8207E" w:rsidP="0051389F">
            <w:r>
              <w:t>Curso 5:</w:t>
            </w:r>
            <w:r w:rsidR="006207E4">
              <w:t xml:space="preserve"> </w:t>
            </w:r>
            <w:r w:rsidR="006207E4" w:rsidRPr="006207E4">
              <w:t>Taller de casos complejos de derecho civil patrimonial. Informes legales</w:t>
            </w:r>
            <w:r w:rsidR="006207E4">
              <w:t xml:space="preserve"> (3C)</w:t>
            </w:r>
          </w:p>
        </w:tc>
        <w:tc>
          <w:tcPr>
            <w:tcW w:w="1119" w:type="pct"/>
          </w:tcPr>
          <w:p w14:paraId="4989A9FF" w14:textId="16711BD4" w:rsidR="0097412D" w:rsidRPr="00A83588" w:rsidRDefault="00B21263" w:rsidP="0051389F">
            <w:r>
              <w:t>2</w:t>
            </w:r>
            <w:r w:rsidR="00E70CC8">
              <w:t xml:space="preserve">0 y 27 </w:t>
            </w:r>
            <w:r>
              <w:t xml:space="preserve"> de agosto; </w:t>
            </w:r>
            <w:r w:rsidR="00E70CC8">
              <w:t xml:space="preserve">3 </w:t>
            </w:r>
            <w:r>
              <w:t xml:space="preserve"> y </w:t>
            </w:r>
            <w:r w:rsidR="00E70CC8">
              <w:t>10</w:t>
            </w:r>
            <w:r>
              <w:t xml:space="preserve"> de septiembre</w:t>
            </w:r>
          </w:p>
        </w:tc>
        <w:tc>
          <w:tcPr>
            <w:tcW w:w="834" w:type="pct"/>
          </w:tcPr>
          <w:p w14:paraId="08596A50" w14:textId="104FB9B1" w:rsidR="0097412D" w:rsidRPr="00A83588" w:rsidRDefault="00987284" w:rsidP="00987284">
            <w:pPr>
              <w:pStyle w:val="Prrafodelista"/>
              <w:numPr>
                <w:ilvl w:val="0"/>
                <w:numId w:val="26"/>
              </w:numPr>
            </w:pPr>
            <w:r w:rsidRPr="00987284">
              <w:t>Carlos Pizarro</w:t>
            </w:r>
          </w:p>
        </w:tc>
      </w:tr>
      <w:tr w:rsidR="00B21263" w:rsidRPr="00A83588" w14:paraId="11F10FAA" w14:textId="77777777" w:rsidTr="006207E4">
        <w:tc>
          <w:tcPr>
            <w:tcW w:w="456" w:type="pct"/>
            <w:shd w:val="clear" w:color="auto" w:fill="ECE7FF"/>
          </w:tcPr>
          <w:p w14:paraId="17014167" w14:textId="658F2EAF" w:rsidR="00B21263" w:rsidRDefault="00B21263" w:rsidP="0051389F">
            <w:r>
              <w:t>Septiembre</w:t>
            </w:r>
          </w:p>
        </w:tc>
        <w:tc>
          <w:tcPr>
            <w:tcW w:w="2591" w:type="pct"/>
          </w:tcPr>
          <w:p w14:paraId="2636CA76" w14:textId="578B87E2" w:rsidR="00B21263" w:rsidRDefault="00B21263" w:rsidP="0051389F">
            <w:r>
              <w:t>Descanso de fiestas patrias</w:t>
            </w:r>
          </w:p>
        </w:tc>
        <w:tc>
          <w:tcPr>
            <w:tcW w:w="1119" w:type="pct"/>
          </w:tcPr>
          <w:p w14:paraId="1F01D3A1" w14:textId="58C05F59" w:rsidR="00B21263" w:rsidRDefault="00B21263" w:rsidP="0051389F">
            <w:r>
              <w:t xml:space="preserve">11 de septiembre </w:t>
            </w:r>
            <w:r w:rsidRPr="009D0DA5">
              <w:t xml:space="preserve">al </w:t>
            </w:r>
            <w:r>
              <w:t>2</w:t>
            </w:r>
            <w:r w:rsidR="00E70CC8">
              <w:t>4</w:t>
            </w:r>
            <w:r>
              <w:t xml:space="preserve"> de septiembre</w:t>
            </w:r>
            <w:r w:rsidRPr="009D0DA5">
              <w:t xml:space="preserve">: </w:t>
            </w:r>
            <w:r>
              <w:t>Fiestas patrias y descanso</w:t>
            </w:r>
          </w:p>
        </w:tc>
        <w:tc>
          <w:tcPr>
            <w:tcW w:w="834" w:type="pct"/>
          </w:tcPr>
          <w:p w14:paraId="24209B43" w14:textId="77777777" w:rsidR="00B21263" w:rsidRPr="00987284" w:rsidRDefault="00B21263" w:rsidP="00987284">
            <w:pPr>
              <w:pStyle w:val="Prrafodelista"/>
              <w:numPr>
                <w:ilvl w:val="0"/>
                <w:numId w:val="26"/>
              </w:numPr>
            </w:pPr>
          </w:p>
        </w:tc>
      </w:tr>
      <w:tr w:rsidR="006207E4" w:rsidRPr="00A83588" w14:paraId="7C1ECBF5" w14:textId="77777777" w:rsidTr="006207E4">
        <w:tc>
          <w:tcPr>
            <w:tcW w:w="456" w:type="pct"/>
            <w:shd w:val="clear" w:color="auto" w:fill="ECE7FF"/>
          </w:tcPr>
          <w:p w14:paraId="45704124" w14:textId="2576BBE4" w:rsidR="0097412D" w:rsidRPr="00A83588" w:rsidRDefault="00AC472A" w:rsidP="0051389F">
            <w:r>
              <w:t>Octubre</w:t>
            </w:r>
          </w:p>
        </w:tc>
        <w:tc>
          <w:tcPr>
            <w:tcW w:w="2591" w:type="pct"/>
          </w:tcPr>
          <w:p w14:paraId="7E7FD3E5" w14:textId="75C74E79" w:rsidR="0097412D" w:rsidRPr="00A83588" w:rsidRDefault="00D8207E" w:rsidP="0051389F">
            <w:r>
              <w:t>Curso 6:</w:t>
            </w:r>
            <w:r w:rsidR="006207E4">
              <w:t xml:space="preserve"> </w:t>
            </w:r>
            <w:r w:rsidR="006207E4" w:rsidRPr="006207E4">
              <w:t>Incumplimiento del contrato y remedios contractuales</w:t>
            </w:r>
            <w:r w:rsidR="006207E4">
              <w:t xml:space="preserve"> (3C)</w:t>
            </w:r>
          </w:p>
        </w:tc>
        <w:tc>
          <w:tcPr>
            <w:tcW w:w="1119" w:type="pct"/>
          </w:tcPr>
          <w:p w14:paraId="08F105E2" w14:textId="5F0F8724" w:rsidR="00B21263" w:rsidRPr="00A83588" w:rsidRDefault="00E70CC8" w:rsidP="00B21263">
            <w:r>
              <w:t>24 septiembre</w:t>
            </w:r>
            <w:r w:rsidR="00B21263">
              <w:t>,</w:t>
            </w:r>
            <w:r>
              <w:t xml:space="preserve"> 1</w:t>
            </w:r>
            <w:r w:rsidR="00B21263">
              <w:t>,</w:t>
            </w:r>
            <w:r>
              <w:t xml:space="preserve"> 8</w:t>
            </w:r>
            <w:r w:rsidR="00B21263">
              <w:t xml:space="preserve"> </w:t>
            </w:r>
            <w:r>
              <w:t>y 15</w:t>
            </w:r>
            <w:r w:rsidR="00B21263">
              <w:t xml:space="preserve"> de octubre</w:t>
            </w:r>
          </w:p>
        </w:tc>
        <w:tc>
          <w:tcPr>
            <w:tcW w:w="834" w:type="pct"/>
          </w:tcPr>
          <w:p w14:paraId="184A795E" w14:textId="617CBDAD" w:rsidR="0097412D" w:rsidRPr="00A83588" w:rsidRDefault="00987284" w:rsidP="00987284">
            <w:pPr>
              <w:pStyle w:val="Prrafodelista"/>
              <w:numPr>
                <w:ilvl w:val="0"/>
                <w:numId w:val="26"/>
              </w:numPr>
            </w:pPr>
            <w:r w:rsidRPr="00987284">
              <w:t>Álvaro Vidal</w:t>
            </w:r>
          </w:p>
        </w:tc>
      </w:tr>
      <w:tr w:rsidR="00B21263" w:rsidRPr="00A83588" w14:paraId="60845C52" w14:textId="77777777" w:rsidTr="006207E4">
        <w:tc>
          <w:tcPr>
            <w:tcW w:w="456" w:type="pct"/>
            <w:shd w:val="clear" w:color="auto" w:fill="ECE7FF"/>
          </w:tcPr>
          <w:p w14:paraId="2CBD6DDD" w14:textId="15A174E7" w:rsidR="00B21263" w:rsidRDefault="00B21263" w:rsidP="0051389F">
            <w:r>
              <w:t>Octubre</w:t>
            </w:r>
          </w:p>
        </w:tc>
        <w:tc>
          <w:tcPr>
            <w:tcW w:w="2591" w:type="pct"/>
          </w:tcPr>
          <w:p w14:paraId="7A2C9551" w14:textId="15CB2BB6" w:rsidR="00B21263" w:rsidRDefault="00B21263" w:rsidP="0051389F">
            <w:r>
              <w:t>Seminario internacional</w:t>
            </w:r>
          </w:p>
        </w:tc>
        <w:tc>
          <w:tcPr>
            <w:tcW w:w="1119" w:type="pct"/>
          </w:tcPr>
          <w:p w14:paraId="1B69430F" w14:textId="55C759AA" w:rsidR="00B21263" w:rsidRDefault="00B21263" w:rsidP="00B21263">
            <w:r>
              <w:t>A confirmar</w:t>
            </w:r>
          </w:p>
        </w:tc>
        <w:tc>
          <w:tcPr>
            <w:tcW w:w="834" w:type="pct"/>
          </w:tcPr>
          <w:p w14:paraId="303E4907" w14:textId="6FD9BC49" w:rsidR="00B21263" w:rsidRPr="00987284" w:rsidRDefault="00B21263" w:rsidP="00987284">
            <w:pPr>
              <w:pStyle w:val="Prrafodelista"/>
              <w:numPr>
                <w:ilvl w:val="0"/>
                <w:numId w:val="26"/>
              </w:numPr>
            </w:pPr>
            <w:r>
              <w:t>A confirmar</w:t>
            </w:r>
          </w:p>
        </w:tc>
      </w:tr>
      <w:tr w:rsidR="006207E4" w:rsidRPr="00A83588" w14:paraId="66B5B9A9" w14:textId="77777777" w:rsidTr="006207E4">
        <w:tc>
          <w:tcPr>
            <w:tcW w:w="456" w:type="pct"/>
            <w:shd w:val="clear" w:color="auto" w:fill="ECE7FF"/>
          </w:tcPr>
          <w:p w14:paraId="44837AC7" w14:textId="2DBC6A9A" w:rsidR="0097412D" w:rsidRPr="00A83588" w:rsidRDefault="00E70CC8" w:rsidP="0051389F">
            <w:r>
              <w:t>Octubre-</w:t>
            </w:r>
            <w:r w:rsidR="00AC472A">
              <w:t>Noviembre</w:t>
            </w:r>
          </w:p>
        </w:tc>
        <w:tc>
          <w:tcPr>
            <w:tcW w:w="2591" w:type="pct"/>
          </w:tcPr>
          <w:p w14:paraId="0309F90A" w14:textId="1BADF4F7" w:rsidR="0097412D" w:rsidRPr="00A83588" w:rsidRDefault="00D8207E" w:rsidP="0051389F">
            <w:r>
              <w:t>Curso 7:</w:t>
            </w:r>
            <w:r w:rsidR="006207E4">
              <w:t xml:space="preserve"> </w:t>
            </w:r>
            <w:r w:rsidR="006207E4" w:rsidRPr="006207E4">
              <w:t>Protección del consumidor. Primera parte</w:t>
            </w:r>
            <w:r w:rsidR="006207E4">
              <w:t xml:space="preserve"> (3C)</w:t>
            </w:r>
          </w:p>
        </w:tc>
        <w:tc>
          <w:tcPr>
            <w:tcW w:w="1119" w:type="pct"/>
          </w:tcPr>
          <w:p w14:paraId="30A3B8D2" w14:textId="0DF6B268" w:rsidR="0097412D" w:rsidRPr="00A83588" w:rsidRDefault="00E70CC8" w:rsidP="0051389F">
            <w:r>
              <w:t xml:space="preserve">22 y 28 de octubre, 5 y 12 </w:t>
            </w:r>
            <w:r w:rsidR="00B21263">
              <w:t>de noviembre</w:t>
            </w:r>
          </w:p>
        </w:tc>
        <w:tc>
          <w:tcPr>
            <w:tcW w:w="834" w:type="pct"/>
          </w:tcPr>
          <w:p w14:paraId="61AA8B7A" w14:textId="2C49FAC4" w:rsidR="0097412D" w:rsidRPr="00A83588" w:rsidRDefault="00987284" w:rsidP="00987284">
            <w:pPr>
              <w:pStyle w:val="Prrafodelista"/>
              <w:numPr>
                <w:ilvl w:val="0"/>
                <w:numId w:val="26"/>
              </w:numPr>
            </w:pPr>
            <w:r w:rsidRPr="00987284">
              <w:t>Patricia López</w:t>
            </w:r>
          </w:p>
        </w:tc>
      </w:tr>
      <w:tr w:rsidR="006207E4" w:rsidRPr="00A83588" w14:paraId="5295F1A6" w14:textId="77777777" w:rsidTr="006207E4">
        <w:tc>
          <w:tcPr>
            <w:tcW w:w="456" w:type="pct"/>
            <w:shd w:val="clear" w:color="auto" w:fill="ECE7FF"/>
          </w:tcPr>
          <w:p w14:paraId="64A06946" w14:textId="4AAE11B4" w:rsidR="0097412D" w:rsidRPr="00A83588" w:rsidRDefault="00E70CC8" w:rsidP="0051389F">
            <w:r>
              <w:t xml:space="preserve">Noviembre. </w:t>
            </w:r>
            <w:r w:rsidR="00AC472A">
              <w:t>Diciembre</w:t>
            </w:r>
          </w:p>
        </w:tc>
        <w:tc>
          <w:tcPr>
            <w:tcW w:w="2591" w:type="pct"/>
          </w:tcPr>
          <w:p w14:paraId="78F39D4F" w14:textId="08776A2D" w:rsidR="0097412D" w:rsidRPr="00A83588" w:rsidRDefault="00D8207E" w:rsidP="0051389F">
            <w:r>
              <w:t>Curso 8:</w:t>
            </w:r>
            <w:r w:rsidR="006207E4">
              <w:t xml:space="preserve"> </w:t>
            </w:r>
            <w:r w:rsidR="006207E4" w:rsidRPr="006207E4">
              <w:t>Derecho de propiedad: Problemáticas actuales</w:t>
            </w:r>
            <w:r w:rsidR="006207E4">
              <w:t xml:space="preserve"> (3C)</w:t>
            </w:r>
          </w:p>
        </w:tc>
        <w:tc>
          <w:tcPr>
            <w:tcW w:w="1119" w:type="pct"/>
          </w:tcPr>
          <w:p w14:paraId="34E6DBB5" w14:textId="35E01030" w:rsidR="0097412D" w:rsidRPr="00A83588" w:rsidRDefault="00E70CC8" w:rsidP="0051389F">
            <w:r>
              <w:t xml:space="preserve">19 y 26 de noviembre, 3 y 10 </w:t>
            </w:r>
            <w:r w:rsidR="00B21263">
              <w:t>de diciembre</w:t>
            </w:r>
          </w:p>
        </w:tc>
        <w:tc>
          <w:tcPr>
            <w:tcW w:w="834" w:type="pct"/>
          </w:tcPr>
          <w:p w14:paraId="72894C04" w14:textId="43B919E5" w:rsidR="00987284" w:rsidRDefault="00987284" w:rsidP="00987284">
            <w:pPr>
              <w:pStyle w:val="Prrafodelista"/>
              <w:numPr>
                <w:ilvl w:val="0"/>
                <w:numId w:val="26"/>
              </w:numPr>
            </w:pPr>
            <w:r>
              <w:t>Claudia Bahamondes</w:t>
            </w:r>
          </w:p>
          <w:p w14:paraId="435C9A3D" w14:textId="5515FA0D" w:rsidR="0097412D" w:rsidRPr="00A83588" w:rsidRDefault="00987284" w:rsidP="00987284">
            <w:pPr>
              <w:pStyle w:val="Prrafodelista"/>
              <w:numPr>
                <w:ilvl w:val="0"/>
                <w:numId w:val="26"/>
              </w:numPr>
            </w:pPr>
            <w:r>
              <w:t>Jaime Alcalde</w:t>
            </w:r>
          </w:p>
        </w:tc>
      </w:tr>
      <w:tr w:rsidR="006207E4" w:rsidRPr="00A83588" w14:paraId="7B5A560C" w14:textId="77777777" w:rsidTr="006207E4">
        <w:tc>
          <w:tcPr>
            <w:tcW w:w="456" w:type="pct"/>
            <w:shd w:val="clear" w:color="auto" w:fill="ECE7FF"/>
          </w:tcPr>
          <w:p w14:paraId="2B13850F" w14:textId="6F0C38DA" w:rsidR="006207E4" w:rsidRDefault="006207E4" w:rsidP="0051389F">
            <w:r>
              <w:t>TOTAL DE CREDITOS</w:t>
            </w:r>
          </w:p>
        </w:tc>
        <w:tc>
          <w:tcPr>
            <w:tcW w:w="4544" w:type="pct"/>
            <w:gridSpan w:val="3"/>
          </w:tcPr>
          <w:p w14:paraId="2DD5BA57" w14:textId="59A2DA30" w:rsidR="006207E4" w:rsidRPr="00A83588" w:rsidRDefault="006207E4" w:rsidP="006207E4">
            <w:pPr>
              <w:jc w:val="center"/>
            </w:pPr>
            <w:r>
              <w:t>30 CRÉDITOS</w:t>
            </w:r>
          </w:p>
        </w:tc>
      </w:tr>
      <w:tr w:rsidR="00F74F78" w:rsidRPr="00A83588" w14:paraId="4C3D13C5" w14:textId="77777777" w:rsidTr="00910311">
        <w:trPr>
          <w:trHeight w:val="567"/>
        </w:trPr>
        <w:tc>
          <w:tcPr>
            <w:tcW w:w="456" w:type="pct"/>
            <w:shd w:val="clear" w:color="auto" w:fill="ECE7FF"/>
            <w:vAlign w:val="center"/>
          </w:tcPr>
          <w:p w14:paraId="6C644F53" w14:textId="7FAD35B6" w:rsidR="00F74F78" w:rsidRPr="00A83588" w:rsidRDefault="00F74F78" w:rsidP="00910311">
            <w:pPr>
              <w:pStyle w:val="Encabezadosdetabla"/>
              <w:rPr>
                <w:b/>
              </w:rPr>
            </w:pPr>
            <w:r>
              <w:t>202</w:t>
            </w:r>
            <w:r w:rsidR="00E70CC8">
              <w:t>5</w:t>
            </w:r>
          </w:p>
        </w:tc>
        <w:tc>
          <w:tcPr>
            <w:tcW w:w="2591" w:type="pct"/>
            <w:shd w:val="clear" w:color="auto" w:fill="ECE7FF"/>
            <w:vAlign w:val="center"/>
          </w:tcPr>
          <w:p w14:paraId="5F442321" w14:textId="171B08EA" w:rsidR="00F74F78" w:rsidRPr="00A83588" w:rsidRDefault="00F74F78" w:rsidP="00910311">
            <w:pPr>
              <w:pStyle w:val="Encabezadosdetabla"/>
              <w:rPr>
                <w:b/>
              </w:rPr>
            </w:pPr>
            <w:r>
              <w:t>Semestre 3</w:t>
            </w:r>
          </w:p>
        </w:tc>
        <w:tc>
          <w:tcPr>
            <w:tcW w:w="1119" w:type="pct"/>
            <w:shd w:val="clear" w:color="auto" w:fill="ECE7FF"/>
            <w:vAlign w:val="center"/>
          </w:tcPr>
          <w:p w14:paraId="54048C1E" w14:textId="77777777" w:rsidR="00F74F78" w:rsidRPr="00A83588" w:rsidRDefault="00F74F78" w:rsidP="00910311">
            <w:pPr>
              <w:pStyle w:val="Encabezadosdetabla"/>
              <w:rPr>
                <w:b/>
              </w:rPr>
            </w:pPr>
            <w:r>
              <w:t>Fechas / eventos destacados</w:t>
            </w:r>
          </w:p>
        </w:tc>
        <w:tc>
          <w:tcPr>
            <w:tcW w:w="834" w:type="pct"/>
            <w:shd w:val="clear" w:color="auto" w:fill="ECE7FF"/>
            <w:vAlign w:val="center"/>
          </w:tcPr>
          <w:p w14:paraId="4D8040A7" w14:textId="77777777" w:rsidR="00F74F78" w:rsidRPr="00A83588" w:rsidRDefault="00F74F78" w:rsidP="00910311">
            <w:pPr>
              <w:pStyle w:val="Encabezadosdetabla"/>
              <w:rPr>
                <w:b/>
              </w:rPr>
            </w:pPr>
            <w:r>
              <w:t>Profesor/a</w:t>
            </w:r>
          </w:p>
        </w:tc>
      </w:tr>
      <w:tr w:rsidR="00AC472A" w:rsidRPr="00A83588" w14:paraId="3C401E19" w14:textId="77777777" w:rsidTr="00910311">
        <w:trPr>
          <w:trHeight w:val="346"/>
        </w:trPr>
        <w:tc>
          <w:tcPr>
            <w:tcW w:w="456" w:type="pct"/>
            <w:shd w:val="clear" w:color="auto" w:fill="ECE7FF"/>
          </w:tcPr>
          <w:p w14:paraId="710DE5D6" w14:textId="1DBA68AE" w:rsidR="00AC472A" w:rsidRDefault="00B21263" w:rsidP="00AC472A">
            <w:r>
              <w:t xml:space="preserve">Marzo </w:t>
            </w:r>
          </w:p>
        </w:tc>
        <w:tc>
          <w:tcPr>
            <w:tcW w:w="2591" w:type="pct"/>
          </w:tcPr>
          <w:p w14:paraId="3D3734DC" w14:textId="4969D796" w:rsidR="00AC472A" w:rsidRDefault="00AC472A" w:rsidP="00AC472A">
            <w:r>
              <w:t xml:space="preserve">Curso 9: </w:t>
            </w:r>
            <w:r w:rsidRPr="006207E4">
              <w:t>Regímenes especiales de responsabilidad civil</w:t>
            </w:r>
            <w:r>
              <w:t xml:space="preserve"> (3C)</w:t>
            </w:r>
          </w:p>
        </w:tc>
        <w:tc>
          <w:tcPr>
            <w:tcW w:w="1119" w:type="pct"/>
          </w:tcPr>
          <w:p w14:paraId="09F3A7FA" w14:textId="67188B54" w:rsidR="00AC472A" w:rsidRPr="00A83588" w:rsidRDefault="00E70CC8" w:rsidP="00AC472A">
            <w:r>
              <w:t xml:space="preserve">4, 11, 18 y 25 </w:t>
            </w:r>
            <w:r w:rsidR="00B21263">
              <w:t xml:space="preserve">de marzo; </w:t>
            </w:r>
          </w:p>
        </w:tc>
        <w:tc>
          <w:tcPr>
            <w:tcW w:w="834" w:type="pct"/>
          </w:tcPr>
          <w:p w14:paraId="64841556" w14:textId="77777777" w:rsidR="00AC472A" w:rsidRDefault="00AC472A" w:rsidP="00AC472A">
            <w:pPr>
              <w:pStyle w:val="Prrafodelista"/>
              <w:numPr>
                <w:ilvl w:val="0"/>
                <w:numId w:val="26"/>
              </w:numPr>
            </w:pPr>
            <w:r>
              <w:t>Lucía Rizik</w:t>
            </w:r>
          </w:p>
          <w:p w14:paraId="637FE34E" w14:textId="3A336E6B" w:rsidR="00AC472A" w:rsidRPr="00D8207E" w:rsidRDefault="00AC472A" w:rsidP="00AC472A">
            <w:pPr>
              <w:pStyle w:val="Prrafodelista"/>
              <w:numPr>
                <w:ilvl w:val="0"/>
                <w:numId w:val="24"/>
              </w:numPr>
            </w:pPr>
            <w:r>
              <w:t>Carlos Pizarro</w:t>
            </w:r>
          </w:p>
        </w:tc>
      </w:tr>
      <w:tr w:rsidR="00AC472A" w:rsidRPr="00A83588" w14:paraId="5AA7EB1D" w14:textId="77777777" w:rsidTr="00910311">
        <w:trPr>
          <w:trHeight w:val="346"/>
        </w:trPr>
        <w:tc>
          <w:tcPr>
            <w:tcW w:w="456" w:type="pct"/>
            <w:shd w:val="clear" w:color="auto" w:fill="ECE7FF"/>
          </w:tcPr>
          <w:p w14:paraId="07F73AB0" w14:textId="33A5F114" w:rsidR="00AC472A" w:rsidRPr="00A83588" w:rsidRDefault="00AC472A" w:rsidP="00AC472A">
            <w:r>
              <w:t>Abril</w:t>
            </w:r>
            <w:r w:rsidR="00B21263">
              <w:t xml:space="preserve"> </w:t>
            </w:r>
          </w:p>
        </w:tc>
        <w:tc>
          <w:tcPr>
            <w:tcW w:w="2591" w:type="pct"/>
          </w:tcPr>
          <w:p w14:paraId="32932125" w14:textId="0840AD44" w:rsidR="00AC472A" w:rsidRPr="00A83588" w:rsidRDefault="00AC472A" w:rsidP="00AC472A">
            <w:r>
              <w:t xml:space="preserve">Curso 10: </w:t>
            </w:r>
            <w:r w:rsidRPr="00F74F78">
              <w:t>Taller de redacción de escritos y recursos en casos complejos de derecho civil patrimonial</w:t>
            </w:r>
            <w:r>
              <w:t>. (3C)</w:t>
            </w:r>
          </w:p>
        </w:tc>
        <w:tc>
          <w:tcPr>
            <w:tcW w:w="1119" w:type="pct"/>
          </w:tcPr>
          <w:p w14:paraId="516B4C8D" w14:textId="5F8ADE6C" w:rsidR="00AC472A" w:rsidRPr="00A83588" w:rsidRDefault="00E70CC8" w:rsidP="00AC472A">
            <w:r>
              <w:t xml:space="preserve">1, 8, 15 y 22 </w:t>
            </w:r>
            <w:r w:rsidR="00B21263">
              <w:t xml:space="preserve">de abril; </w:t>
            </w:r>
          </w:p>
        </w:tc>
        <w:tc>
          <w:tcPr>
            <w:tcW w:w="834" w:type="pct"/>
          </w:tcPr>
          <w:p w14:paraId="692AAF58" w14:textId="77777777" w:rsidR="00AC472A" w:rsidRDefault="00AC472A" w:rsidP="00AC472A">
            <w:pPr>
              <w:pStyle w:val="Prrafodelista"/>
              <w:numPr>
                <w:ilvl w:val="0"/>
                <w:numId w:val="24"/>
              </w:numPr>
            </w:pPr>
            <w:r w:rsidRPr="00D8207E">
              <w:t>Gissella López</w:t>
            </w:r>
          </w:p>
          <w:p w14:paraId="1C649B56" w14:textId="67AE3D15" w:rsidR="00AC472A" w:rsidRPr="00A83588" w:rsidRDefault="00AC472A" w:rsidP="00AC472A">
            <w:pPr>
              <w:pStyle w:val="Prrafodelista"/>
              <w:numPr>
                <w:ilvl w:val="0"/>
                <w:numId w:val="24"/>
              </w:numPr>
            </w:pPr>
            <w:r w:rsidRPr="00F74F78">
              <w:t>Carlos Pizarro</w:t>
            </w:r>
          </w:p>
        </w:tc>
      </w:tr>
      <w:tr w:rsidR="00AC472A" w:rsidRPr="00A83588" w14:paraId="78DEBC6D" w14:textId="77777777" w:rsidTr="00910311">
        <w:tc>
          <w:tcPr>
            <w:tcW w:w="456" w:type="pct"/>
            <w:shd w:val="clear" w:color="auto" w:fill="ECE7FF"/>
          </w:tcPr>
          <w:p w14:paraId="76F38C33" w14:textId="10307D99" w:rsidR="00AC472A" w:rsidRPr="00A83588" w:rsidRDefault="00E70CC8" w:rsidP="00AC472A">
            <w:r>
              <w:t xml:space="preserve">Abril- </w:t>
            </w:r>
            <w:r w:rsidR="00AC472A">
              <w:t>Mayo</w:t>
            </w:r>
          </w:p>
        </w:tc>
        <w:tc>
          <w:tcPr>
            <w:tcW w:w="2591" w:type="pct"/>
          </w:tcPr>
          <w:p w14:paraId="78568A78" w14:textId="28805DA3" w:rsidR="00AC472A" w:rsidRPr="00A83588" w:rsidRDefault="00AC472A" w:rsidP="00AC472A">
            <w:r>
              <w:t xml:space="preserve">Curso 11: </w:t>
            </w:r>
            <w:r w:rsidRPr="00F74F78">
              <w:t>Cláusulas contractuales relevantes típicas y atípicas</w:t>
            </w:r>
            <w:r>
              <w:t>. (3C)</w:t>
            </w:r>
          </w:p>
        </w:tc>
        <w:tc>
          <w:tcPr>
            <w:tcW w:w="1119" w:type="pct"/>
          </w:tcPr>
          <w:p w14:paraId="2B0B06DF" w14:textId="58312E2F" w:rsidR="00AC472A" w:rsidRPr="00A83588" w:rsidRDefault="00E70CC8" w:rsidP="00AC472A">
            <w:r>
              <w:t xml:space="preserve"> 29 de abril, 6, 13 y 20 </w:t>
            </w:r>
            <w:r w:rsidR="00B21263">
              <w:t>de mayo</w:t>
            </w:r>
          </w:p>
        </w:tc>
        <w:tc>
          <w:tcPr>
            <w:tcW w:w="834" w:type="pct"/>
          </w:tcPr>
          <w:p w14:paraId="6E13587C" w14:textId="77777777" w:rsidR="00AC472A" w:rsidRDefault="00AC472A" w:rsidP="00AC472A">
            <w:pPr>
              <w:pStyle w:val="Prrafodelista"/>
              <w:numPr>
                <w:ilvl w:val="0"/>
                <w:numId w:val="23"/>
              </w:numPr>
            </w:pPr>
            <w:r w:rsidRPr="00F74F78">
              <w:t>Carlos Pizarro</w:t>
            </w:r>
          </w:p>
          <w:p w14:paraId="09F07EC3" w14:textId="77777777" w:rsidR="00AC472A" w:rsidRDefault="00AC472A" w:rsidP="00AC472A">
            <w:pPr>
              <w:pStyle w:val="Prrafodelista"/>
              <w:numPr>
                <w:ilvl w:val="0"/>
                <w:numId w:val="23"/>
              </w:numPr>
            </w:pPr>
            <w:r w:rsidRPr="00F74F78">
              <w:t>Iñigo de la Maza</w:t>
            </w:r>
          </w:p>
          <w:p w14:paraId="3D9ADB60" w14:textId="12C55E59" w:rsidR="00AC472A" w:rsidRPr="00A83588" w:rsidRDefault="00AC472A" w:rsidP="00AC472A">
            <w:pPr>
              <w:pStyle w:val="Prrafodelista"/>
              <w:numPr>
                <w:ilvl w:val="0"/>
                <w:numId w:val="23"/>
              </w:numPr>
            </w:pPr>
            <w:r w:rsidRPr="00F74F78">
              <w:t>Gissella López</w:t>
            </w:r>
          </w:p>
        </w:tc>
      </w:tr>
      <w:tr w:rsidR="00AC472A" w:rsidRPr="00A83588" w14:paraId="23B640EB" w14:textId="77777777" w:rsidTr="00910311">
        <w:tc>
          <w:tcPr>
            <w:tcW w:w="456" w:type="pct"/>
            <w:shd w:val="clear" w:color="auto" w:fill="ECE7FF"/>
          </w:tcPr>
          <w:p w14:paraId="13EF978A" w14:textId="77777777" w:rsidR="00AC472A" w:rsidRPr="00A83588" w:rsidRDefault="00AC472A" w:rsidP="00AC472A">
            <w:r>
              <w:t>Junio</w:t>
            </w:r>
          </w:p>
        </w:tc>
        <w:tc>
          <w:tcPr>
            <w:tcW w:w="2591" w:type="pct"/>
          </w:tcPr>
          <w:p w14:paraId="69953903" w14:textId="0D116E1F" w:rsidR="00AC472A" w:rsidRPr="00A83588" w:rsidRDefault="00AC472A" w:rsidP="00AC472A">
            <w:r>
              <w:t xml:space="preserve">Curso 12: </w:t>
            </w:r>
            <w:r w:rsidRPr="00F74F78">
              <w:t>Financiamiento de la empresa y contratos comerciales.</w:t>
            </w:r>
            <w:r>
              <w:t xml:space="preserve"> (3C)</w:t>
            </w:r>
          </w:p>
        </w:tc>
        <w:tc>
          <w:tcPr>
            <w:tcW w:w="1119" w:type="pct"/>
          </w:tcPr>
          <w:p w14:paraId="1CB9048E" w14:textId="5BAAAAC4" w:rsidR="00AC472A" w:rsidRPr="00A83588" w:rsidRDefault="00E70CC8" w:rsidP="00AC472A">
            <w:r>
              <w:t xml:space="preserve">3, 10, 17 y 24 </w:t>
            </w:r>
            <w:r w:rsidR="00B21263">
              <w:t>de junio</w:t>
            </w:r>
          </w:p>
        </w:tc>
        <w:tc>
          <w:tcPr>
            <w:tcW w:w="834" w:type="pct"/>
          </w:tcPr>
          <w:p w14:paraId="00F0749C" w14:textId="513FF41A" w:rsidR="00AC472A" w:rsidRPr="00A83588" w:rsidRDefault="00AC472A" w:rsidP="00AC472A">
            <w:pPr>
              <w:pStyle w:val="Prrafodelista"/>
              <w:numPr>
                <w:ilvl w:val="0"/>
                <w:numId w:val="25"/>
              </w:numPr>
            </w:pPr>
            <w:r w:rsidRPr="00F74F78">
              <w:t>Louis Miquel</w:t>
            </w:r>
          </w:p>
        </w:tc>
      </w:tr>
      <w:tr w:rsidR="00AC472A" w:rsidRPr="00A83588" w14:paraId="16EA8ADD" w14:textId="77777777" w:rsidTr="00910311">
        <w:tc>
          <w:tcPr>
            <w:tcW w:w="456" w:type="pct"/>
            <w:shd w:val="clear" w:color="auto" w:fill="ECE7FF"/>
          </w:tcPr>
          <w:p w14:paraId="21E52C59" w14:textId="77777777" w:rsidR="00AC472A" w:rsidRPr="00A83588" w:rsidRDefault="00AC472A" w:rsidP="00AC472A">
            <w:r>
              <w:t>Julio</w:t>
            </w:r>
          </w:p>
        </w:tc>
        <w:tc>
          <w:tcPr>
            <w:tcW w:w="2591" w:type="pct"/>
          </w:tcPr>
          <w:p w14:paraId="6FE3216B" w14:textId="4481CE46" w:rsidR="00AC472A" w:rsidRPr="00A83588" w:rsidRDefault="00AC472A" w:rsidP="00AC472A">
            <w:r>
              <w:t xml:space="preserve">Curso 13: </w:t>
            </w:r>
            <w:r w:rsidRPr="00F74F78">
              <w:t>Protección del consumidor. Segunda parte</w:t>
            </w:r>
            <w:r>
              <w:t>. (3C)</w:t>
            </w:r>
          </w:p>
        </w:tc>
        <w:tc>
          <w:tcPr>
            <w:tcW w:w="1119" w:type="pct"/>
          </w:tcPr>
          <w:p w14:paraId="7785E836" w14:textId="22886258" w:rsidR="00AC472A" w:rsidRPr="00A83588" w:rsidRDefault="00E70CC8" w:rsidP="00AC472A">
            <w:r>
              <w:t xml:space="preserve">1, 8, 22 y 29 </w:t>
            </w:r>
            <w:r w:rsidR="00B21263">
              <w:t>de julio</w:t>
            </w:r>
          </w:p>
        </w:tc>
        <w:tc>
          <w:tcPr>
            <w:tcW w:w="834" w:type="pct"/>
          </w:tcPr>
          <w:p w14:paraId="0B38C6B8" w14:textId="77777777" w:rsidR="00AC472A" w:rsidRDefault="00AC472A" w:rsidP="00AC472A">
            <w:pPr>
              <w:pStyle w:val="Prrafodelista"/>
              <w:numPr>
                <w:ilvl w:val="0"/>
                <w:numId w:val="25"/>
              </w:numPr>
            </w:pPr>
            <w:r>
              <w:t>Iñigo de la Maza</w:t>
            </w:r>
          </w:p>
          <w:p w14:paraId="0954D7E1" w14:textId="1C2C3BF7" w:rsidR="00AC472A" w:rsidRPr="00A83588" w:rsidRDefault="00AC472A" w:rsidP="00AC472A">
            <w:pPr>
              <w:pStyle w:val="Prrafodelista"/>
              <w:numPr>
                <w:ilvl w:val="0"/>
                <w:numId w:val="25"/>
              </w:numPr>
            </w:pPr>
            <w:r>
              <w:t>Patricia López</w:t>
            </w:r>
          </w:p>
        </w:tc>
      </w:tr>
      <w:tr w:rsidR="00B21263" w:rsidRPr="00A83588" w14:paraId="30AFDC09" w14:textId="77777777" w:rsidTr="00910311">
        <w:tc>
          <w:tcPr>
            <w:tcW w:w="456" w:type="pct"/>
            <w:shd w:val="clear" w:color="auto" w:fill="ECE7FF"/>
          </w:tcPr>
          <w:p w14:paraId="23E12F45" w14:textId="4EC73D4B" w:rsidR="00B21263" w:rsidRDefault="00B21263" w:rsidP="00AC472A">
            <w:r>
              <w:t>Agosto</w:t>
            </w:r>
          </w:p>
        </w:tc>
        <w:tc>
          <w:tcPr>
            <w:tcW w:w="2591" w:type="pct"/>
          </w:tcPr>
          <w:p w14:paraId="10DF3107" w14:textId="37E802FB" w:rsidR="00B21263" w:rsidRDefault="00B21263" w:rsidP="00AC472A">
            <w:r>
              <w:t xml:space="preserve">Curso 14: </w:t>
            </w:r>
            <w:r w:rsidRPr="00F74F78">
              <w:t>Problemas actuales de la práctica registral</w:t>
            </w:r>
            <w:r>
              <w:t>. (3C)</w:t>
            </w:r>
          </w:p>
        </w:tc>
        <w:tc>
          <w:tcPr>
            <w:tcW w:w="1119" w:type="pct"/>
          </w:tcPr>
          <w:p w14:paraId="5D688D8B" w14:textId="5527932A" w:rsidR="00B21263" w:rsidRDefault="00E70CC8" w:rsidP="00AC472A">
            <w:r>
              <w:t xml:space="preserve">5, 12, 19 y 26 </w:t>
            </w:r>
            <w:r w:rsidR="00B21263">
              <w:t>de agosto</w:t>
            </w:r>
          </w:p>
        </w:tc>
        <w:tc>
          <w:tcPr>
            <w:tcW w:w="834" w:type="pct"/>
          </w:tcPr>
          <w:p w14:paraId="7806938E" w14:textId="77777777" w:rsidR="00B21263" w:rsidRDefault="00B21263" w:rsidP="00B21263">
            <w:pPr>
              <w:pStyle w:val="Prrafodelista"/>
              <w:numPr>
                <w:ilvl w:val="0"/>
                <w:numId w:val="25"/>
              </w:numPr>
            </w:pPr>
            <w:r>
              <w:t>Claudia Bahamondes</w:t>
            </w:r>
          </w:p>
          <w:p w14:paraId="0F0AE996" w14:textId="2F57B9CE" w:rsidR="00B21263" w:rsidRDefault="00B21263" w:rsidP="00B21263">
            <w:pPr>
              <w:pStyle w:val="Prrafodelista"/>
              <w:numPr>
                <w:ilvl w:val="0"/>
                <w:numId w:val="25"/>
              </w:numPr>
            </w:pPr>
            <w:r>
              <w:t>Jaime Alcalde</w:t>
            </w:r>
          </w:p>
        </w:tc>
      </w:tr>
      <w:tr w:rsidR="00AC472A" w:rsidRPr="00A83588" w14:paraId="0830CE20" w14:textId="77777777" w:rsidTr="00910311">
        <w:trPr>
          <w:trHeight w:val="567"/>
        </w:trPr>
        <w:tc>
          <w:tcPr>
            <w:tcW w:w="456" w:type="pct"/>
            <w:shd w:val="clear" w:color="auto" w:fill="ECE7FF"/>
            <w:vAlign w:val="center"/>
          </w:tcPr>
          <w:p w14:paraId="3EDDF5A2" w14:textId="1AFF4067" w:rsidR="00AC472A" w:rsidRPr="00A83588" w:rsidRDefault="00AC472A" w:rsidP="00AC472A">
            <w:pPr>
              <w:spacing w:before="0"/>
              <w:jc w:val="center"/>
            </w:pPr>
            <w:r>
              <w:t>202</w:t>
            </w:r>
            <w:r w:rsidR="00E70CC8">
              <w:t>5</w:t>
            </w:r>
          </w:p>
        </w:tc>
        <w:tc>
          <w:tcPr>
            <w:tcW w:w="2591" w:type="pct"/>
            <w:shd w:val="clear" w:color="auto" w:fill="ECE7FF"/>
            <w:vAlign w:val="center"/>
          </w:tcPr>
          <w:p w14:paraId="64252E47" w14:textId="2BDBA468" w:rsidR="00AC472A" w:rsidRPr="00A83588" w:rsidRDefault="00AC472A" w:rsidP="00AC472A">
            <w:pPr>
              <w:spacing w:before="0"/>
              <w:jc w:val="center"/>
            </w:pPr>
            <w:r>
              <w:t>Semestre 4</w:t>
            </w:r>
          </w:p>
        </w:tc>
        <w:tc>
          <w:tcPr>
            <w:tcW w:w="1119" w:type="pct"/>
            <w:shd w:val="clear" w:color="auto" w:fill="ECE7FF"/>
            <w:vAlign w:val="center"/>
          </w:tcPr>
          <w:p w14:paraId="016D3F40" w14:textId="77777777" w:rsidR="00AC472A" w:rsidRPr="00A83588" w:rsidRDefault="00AC472A" w:rsidP="00AC472A">
            <w:pPr>
              <w:spacing w:before="0"/>
              <w:jc w:val="center"/>
            </w:pPr>
            <w:r w:rsidRPr="009D0DA5">
              <w:t>Fechas / eventos destacados</w:t>
            </w:r>
          </w:p>
        </w:tc>
        <w:tc>
          <w:tcPr>
            <w:tcW w:w="834" w:type="pct"/>
            <w:shd w:val="clear" w:color="auto" w:fill="ECE7FF"/>
            <w:vAlign w:val="center"/>
          </w:tcPr>
          <w:p w14:paraId="57202B7A" w14:textId="77777777" w:rsidR="00AC472A" w:rsidRPr="00A83588" w:rsidRDefault="00AC472A" w:rsidP="00AC472A">
            <w:pPr>
              <w:spacing w:before="0"/>
              <w:jc w:val="center"/>
            </w:pPr>
            <w:r>
              <w:t>Profesor/a</w:t>
            </w:r>
          </w:p>
        </w:tc>
      </w:tr>
      <w:tr w:rsidR="00AC472A" w:rsidRPr="00A83588" w14:paraId="6B64D816" w14:textId="77777777" w:rsidTr="00910311">
        <w:tc>
          <w:tcPr>
            <w:tcW w:w="456" w:type="pct"/>
            <w:shd w:val="clear" w:color="auto" w:fill="ECE7FF"/>
          </w:tcPr>
          <w:p w14:paraId="0DF80CA9" w14:textId="77777777" w:rsidR="00AC472A" w:rsidRPr="00A83588" w:rsidRDefault="00AC472A" w:rsidP="00AC472A">
            <w:r>
              <w:t>Septiembre</w:t>
            </w:r>
          </w:p>
        </w:tc>
        <w:tc>
          <w:tcPr>
            <w:tcW w:w="2591" w:type="pct"/>
            <w:vMerge w:val="restart"/>
          </w:tcPr>
          <w:p w14:paraId="000A601A" w14:textId="165F3C81" w:rsidR="00AC472A" w:rsidRPr="00A83588" w:rsidRDefault="00AC472A" w:rsidP="00AC472A">
            <w:r>
              <w:t>Curso 15: Taller de trabajo final</w:t>
            </w:r>
          </w:p>
        </w:tc>
        <w:tc>
          <w:tcPr>
            <w:tcW w:w="1119" w:type="pct"/>
          </w:tcPr>
          <w:p w14:paraId="29157B78" w14:textId="47424E80" w:rsidR="00AC472A" w:rsidRPr="00A83588" w:rsidRDefault="00AC472A" w:rsidP="00AC472A"/>
        </w:tc>
        <w:tc>
          <w:tcPr>
            <w:tcW w:w="834" w:type="pct"/>
            <w:vMerge w:val="restart"/>
          </w:tcPr>
          <w:p w14:paraId="382E8303" w14:textId="2C4E0BC8" w:rsidR="00AC472A" w:rsidRPr="00A83588" w:rsidRDefault="00AC472A" w:rsidP="00AC472A">
            <w:pPr>
              <w:pStyle w:val="Prrafodelista"/>
              <w:ind w:left="360"/>
            </w:pPr>
          </w:p>
        </w:tc>
      </w:tr>
      <w:tr w:rsidR="00AC472A" w:rsidRPr="00A83588" w14:paraId="0BCC7520" w14:textId="77777777" w:rsidTr="00910311">
        <w:tc>
          <w:tcPr>
            <w:tcW w:w="456" w:type="pct"/>
            <w:shd w:val="clear" w:color="auto" w:fill="ECE7FF"/>
          </w:tcPr>
          <w:p w14:paraId="16C2C792" w14:textId="77777777" w:rsidR="00AC472A" w:rsidRPr="00A83588" w:rsidRDefault="00AC472A" w:rsidP="00AC472A">
            <w:r>
              <w:t>Octubre</w:t>
            </w:r>
          </w:p>
        </w:tc>
        <w:tc>
          <w:tcPr>
            <w:tcW w:w="2591" w:type="pct"/>
            <w:vMerge/>
          </w:tcPr>
          <w:p w14:paraId="496EDE04" w14:textId="06B3839E" w:rsidR="00AC472A" w:rsidRPr="00A83588" w:rsidRDefault="00AC472A" w:rsidP="00AC472A"/>
        </w:tc>
        <w:tc>
          <w:tcPr>
            <w:tcW w:w="1119" w:type="pct"/>
          </w:tcPr>
          <w:p w14:paraId="3D481F36" w14:textId="0C7FD726" w:rsidR="00AC472A" w:rsidRPr="00A83588" w:rsidRDefault="00AC472A" w:rsidP="00AC472A">
            <w:r>
              <w:t>XX</w:t>
            </w:r>
            <w:r w:rsidRPr="009D0DA5">
              <w:t xml:space="preserve">: </w:t>
            </w:r>
            <w:r>
              <w:t>Primera entrega de tesis</w:t>
            </w:r>
          </w:p>
        </w:tc>
        <w:tc>
          <w:tcPr>
            <w:tcW w:w="834" w:type="pct"/>
            <w:vMerge/>
          </w:tcPr>
          <w:p w14:paraId="12E239B4" w14:textId="1F1D30CC" w:rsidR="00AC472A" w:rsidRPr="00A83588" w:rsidRDefault="00AC472A" w:rsidP="00AC472A">
            <w:pPr>
              <w:pStyle w:val="Prrafodelista"/>
              <w:numPr>
                <w:ilvl w:val="0"/>
                <w:numId w:val="26"/>
              </w:numPr>
            </w:pPr>
          </w:p>
        </w:tc>
      </w:tr>
      <w:tr w:rsidR="00AC472A" w:rsidRPr="00A83588" w14:paraId="3277DE9F" w14:textId="77777777" w:rsidTr="00910311">
        <w:tc>
          <w:tcPr>
            <w:tcW w:w="456" w:type="pct"/>
            <w:shd w:val="clear" w:color="auto" w:fill="ECE7FF"/>
          </w:tcPr>
          <w:p w14:paraId="3DB61216" w14:textId="77777777" w:rsidR="00AC472A" w:rsidRPr="00A83588" w:rsidRDefault="00AC472A" w:rsidP="00AC472A">
            <w:r>
              <w:t>Noviembre</w:t>
            </w:r>
          </w:p>
        </w:tc>
        <w:tc>
          <w:tcPr>
            <w:tcW w:w="2591" w:type="pct"/>
            <w:vMerge/>
          </w:tcPr>
          <w:p w14:paraId="0CE09815" w14:textId="2170FD56" w:rsidR="00AC472A" w:rsidRPr="00A83588" w:rsidRDefault="00AC472A" w:rsidP="00AC472A"/>
        </w:tc>
        <w:tc>
          <w:tcPr>
            <w:tcW w:w="1119" w:type="pct"/>
          </w:tcPr>
          <w:p w14:paraId="1F37190D" w14:textId="77777777" w:rsidR="00AC472A" w:rsidRPr="00A83588" w:rsidRDefault="00AC472A" w:rsidP="00AC472A"/>
        </w:tc>
        <w:tc>
          <w:tcPr>
            <w:tcW w:w="834" w:type="pct"/>
            <w:vMerge/>
          </w:tcPr>
          <w:p w14:paraId="72FEC27B" w14:textId="4805B21E" w:rsidR="00AC472A" w:rsidRPr="00A83588" w:rsidRDefault="00AC472A" w:rsidP="00AC472A">
            <w:pPr>
              <w:pStyle w:val="Prrafodelista"/>
              <w:numPr>
                <w:ilvl w:val="0"/>
                <w:numId w:val="26"/>
              </w:numPr>
            </w:pPr>
          </w:p>
        </w:tc>
      </w:tr>
      <w:tr w:rsidR="00AC472A" w:rsidRPr="00A83588" w14:paraId="1B61E711" w14:textId="77777777" w:rsidTr="004A6DEB">
        <w:tc>
          <w:tcPr>
            <w:tcW w:w="456" w:type="pct"/>
            <w:tcBorders>
              <w:bottom w:val="single" w:sz="4" w:space="0" w:color="6446C8"/>
            </w:tcBorders>
            <w:shd w:val="clear" w:color="auto" w:fill="ECE7FF"/>
          </w:tcPr>
          <w:p w14:paraId="3BA45001" w14:textId="77777777" w:rsidR="00AC472A" w:rsidRPr="00A83588" w:rsidRDefault="00AC472A" w:rsidP="00AC472A">
            <w:r>
              <w:t>Diciembre</w:t>
            </w:r>
          </w:p>
        </w:tc>
        <w:tc>
          <w:tcPr>
            <w:tcW w:w="2591" w:type="pct"/>
            <w:vMerge/>
            <w:tcBorders>
              <w:bottom w:val="single" w:sz="4" w:space="0" w:color="6446C8"/>
            </w:tcBorders>
          </w:tcPr>
          <w:p w14:paraId="299E12D4" w14:textId="73446203" w:rsidR="00AC472A" w:rsidRPr="00A83588" w:rsidRDefault="00AC472A" w:rsidP="00AC472A"/>
        </w:tc>
        <w:tc>
          <w:tcPr>
            <w:tcW w:w="1119" w:type="pct"/>
            <w:tcBorders>
              <w:bottom w:val="single" w:sz="4" w:space="0" w:color="6446C8"/>
            </w:tcBorders>
          </w:tcPr>
          <w:p w14:paraId="3045080A" w14:textId="1F6D87B3" w:rsidR="00AC472A" w:rsidRPr="00A83588" w:rsidRDefault="00AC472A" w:rsidP="00AC472A"/>
        </w:tc>
        <w:tc>
          <w:tcPr>
            <w:tcW w:w="834" w:type="pct"/>
            <w:vMerge/>
            <w:tcBorders>
              <w:bottom w:val="single" w:sz="4" w:space="0" w:color="6446C8"/>
            </w:tcBorders>
          </w:tcPr>
          <w:p w14:paraId="613723B6" w14:textId="2D941890" w:rsidR="00AC472A" w:rsidRPr="00A83588" w:rsidRDefault="00AC472A" w:rsidP="00AC472A">
            <w:pPr>
              <w:pStyle w:val="Prrafodelista"/>
              <w:numPr>
                <w:ilvl w:val="0"/>
                <w:numId w:val="26"/>
              </w:numPr>
            </w:pPr>
          </w:p>
        </w:tc>
      </w:tr>
      <w:tr w:rsidR="00AC472A" w:rsidRPr="00A83588" w14:paraId="3C0C31FB" w14:textId="77777777" w:rsidTr="004A6DEB">
        <w:tc>
          <w:tcPr>
            <w:tcW w:w="456" w:type="pct"/>
            <w:tcBorders>
              <w:top w:val="single" w:sz="4" w:space="0" w:color="6446C8"/>
              <w:left w:val="single" w:sz="4" w:space="0" w:color="6446C8"/>
              <w:bottom w:val="single" w:sz="4" w:space="0" w:color="6446C8"/>
              <w:right w:val="single" w:sz="4" w:space="0" w:color="6446C8"/>
            </w:tcBorders>
            <w:shd w:val="clear" w:color="auto" w:fill="ECE7FF"/>
          </w:tcPr>
          <w:p w14:paraId="15EA4AE0" w14:textId="77777777" w:rsidR="00AC472A" w:rsidRDefault="00AC472A" w:rsidP="00AC472A">
            <w:r>
              <w:t>TOTAL DE CREDITOS</w:t>
            </w:r>
          </w:p>
        </w:tc>
        <w:tc>
          <w:tcPr>
            <w:tcW w:w="4544" w:type="pct"/>
            <w:gridSpan w:val="3"/>
            <w:tcBorders>
              <w:top w:val="single" w:sz="4" w:space="0" w:color="6446C8"/>
              <w:left w:val="single" w:sz="4" w:space="0" w:color="6446C8"/>
              <w:bottom w:val="single" w:sz="4" w:space="0" w:color="6446C8"/>
              <w:right w:val="single" w:sz="4" w:space="0" w:color="6446C8"/>
            </w:tcBorders>
          </w:tcPr>
          <w:p w14:paraId="584722BB" w14:textId="21AD5D78" w:rsidR="00AC472A" w:rsidRPr="00A83588" w:rsidRDefault="00AC472A" w:rsidP="00AC472A">
            <w:pPr>
              <w:jc w:val="center"/>
            </w:pPr>
            <w:r>
              <w:t>15 CRÉDITOS</w:t>
            </w:r>
          </w:p>
        </w:tc>
      </w:tr>
    </w:tbl>
    <w:p w14:paraId="21E6A3D4" w14:textId="008ABB23" w:rsidR="00D8207E" w:rsidRDefault="00D8207E" w:rsidP="0051389F"/>
    <w:p w14:paraId="6539D68C" w14:textId="76E8B8D6" w:rsidR="00F74F78" w:rsidRDefault="00F74F78" w:rsidP="0051389F"/>
    <w:p w14:paraId="5907D856" w14:textId="1D0338FB" w:rsidR="00F74F78" w:rsidRDefault="00F74F78" w:rsidP="0051389F"/>
    <w:p w14:paraId="1FADB194" w14:textId="65823DAD" w:rsidR="00F74F78" w:rsidRDefault="00F74F78" w:rsidP="0051389F"/>
    <w:p w14:paraId="5084F78E" w14:textId="1819D708" w:rsidR="00F74F78" w:rsidRDefault="00F74F78" w:rsidP="0051389F"/>
    <w:p w14:paraId="325B1C95" w14:textId="77777777" w:rsidR="00F74F78" w:rsidRDefault="00F74F78" w:rsidP="0051389F"/>
    <w:p w14:paraId="169B19E7" w14:textId="77777777" w:rsidR="00D8207E" w:rsidRDefault="00D8207E" w:rsidP="0051389F"/>
    <w:p w14:paraId="78A012F4" w14:textId="77777777" w:rsidR="0085759F" w:rsidRPr="000D607C" w:rsidRDefault="0085759F" w:rsidP="005130A9"/>
    <w:sectPr w:rsidR="0085759F" w:rsidRPr="000D607C" w:rsidSect="009770D4"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06493" w14:textId="77777777" w:rsidR="009770D4" w:rsidRDefault="009770D4" w:rsidP="005130A9">
      <w:r>
        <w:separator/>
      </w:r>
    </w:p>
  </w:endnote>
  <w:endnote w:type="continuationSeparator" w:id="0">
    <w:p w14:paraId="5921F9A5" w14:textId="77777777" w:rsidR="009770D4" w:rsidRDefault="009770D4" w:rsidP="00513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F7C986-3205-9A4C-99D4-7230873231A6}"/>
    <w:embedBold r:id="rId2" w:fontKey="{908FE034-B9F5-A443-BCFD-5C5CC7BB1702}"/>
    <w:embedItalic r:id="rId3" w:fontKey="{EA885FF5-E874-714B-8284-ED593E8EA599}"/>
    <w:embedBoldItalic r:id="rId4" w:fontKey="{941FCBF7-3218-A24A-A9E1-B6F53C3F7E4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61F8CC3D-C1C3-EC4C-8CAE-2AF717809BF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4377250E-CAE8-D443-A366-A79A387AA64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56B9F425-35DF-B643-8CF1-95FCD9F4B0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37FD7BB-3CCD-9945-9D44-12D75D98597C}"/>
    <w:embedBold r:id="rId9" w:fontKey="{A1B4BA66-4BBA-B84B-8EAB-2AA64DEFA566}"/>
    <w:embedItalic r:id="rId10" w:fontKey="{12442C4B-0FA4-834C-BDD2-8836E5BC653D}"/>
    <w:embedBoldItalic r:id="rId11" w:fontKey="{9FA0F7CE-1203-0244-AFE1-CF55DD9C270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C17C86D3-A72F-D04F-AF2B-FB326F49CB1F}"/>
    <w:embedItalic r:id="rId13" w:fontKey="{3236F598-7F32-EA4C-BD7A-E48F3ADE90D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3337823F-F13D-6344-85F9-909DFF57B1BC}"/>
    <w:embedBold r:id="rId15" w:fontKey="{F115E569-FD80-2347-A723-8A06847B856B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6" w:fontKey="{5D545B77-7E94-3143-AD86-E62DFBA494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56BD3B51-E475-0143-B9A2-635B66F624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A55D3" w14:textId="77777777" w:rsidR="009770D4" w:rsidRDefault="009770D4" w:rsidP="005130A9">
      <w:r>
        <w:separator/>
      </w:r>
    </w:p>
  </w:footnote>
  <w:footnote w:type="continuationSeparator" w:id="0">
    <w:p w14:paraId="15C90C96" w14:textId="77777777" w:rsidR="009770D4" w:rsidRDefault="009770D4" w:rsidP="005130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C70627E"/>
    <w:multiLevelType w:val="hybridMultilevel"/>
    <w:tmpl w:val="B0483C8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50C79C4"/>
    <w:multiLevelType w:val="hybridMultilevel"/>
    <w:tmpl w:val="FB86DE7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2D5427D"/>
    <w:multiLevelType w:val="hybridMultilevel"/>
    <w:tmpl w:val="CD18887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8F0458"/>
    <w:multiLevelType w:val="hybridMultilevel"/>
    <w:tmpl w:val="94B0BE2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A876C23"/>
    <w:multiLevelType w:val="hybridMultilevel"/>
    <w:tmpl w:val="4F8620A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F70DBE"/>
    <w:multiLevelType w:val="hybridMultilevel"/>
    <w:tmpl w:val="EE9EDEE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57323062">
    <w:abstractNumId w:val="15"/>
  </w:num>
  <w:num w:numId="2" w16cid:durableId="1321233239">
    <w:abstractNumId w:val="11"/>
  </w:num>
  <w:num w:numId="3" w16cid:durableId="1584291840">
    <w:abstractNumId w:val="21"/>
  </w:num>
  <w:num w:numId="4" w16cid:durableId="2014913146">
    <w:abstractNumId w:val="16"/>
  </w:num>
  <w:num w:numId="5" w16cid:durableId="1626161495">
    <w:abstractNumId w:val="17"/>
  </w:num>
  <w:num w:numId="6" w16cid:durableId="1385981938">
    <w:abstractNumId w:val="25"/>
  </w:num>
  <w:num w:numId="7" w16cid:durableId="1300722166">
    <w:abstractNumId w:val="10"/>
  </w:num>
  <w:num w:numId="8" w16cid:durableId="188295983">
    <w:abstractNumId w:val="14"/>
  </w:num>
  <w:num w:numId="9" w16cid:durableId="1939407330">
    <w:abstractNumId w:val="23"/>
  </w:num>
  <w:num w:numId="10" w16cid:durableId="374695443">
    <w:abstractNumId w:val="2"/>
  </w:num>
  <w:num w:numId="11" w16cid:durableId="1013338041">
    <w:abstractNumId w:val="7"/>
  </w:num>
  <w:num w:numId="12" w16cid:durableId="1921325955">
    <w:abstractNumId w:val="0"/>
  </w:num>
  <w:num w:numId="13" w16cid:durableId="1536700508">
    <w:abstractNumId w:val="3"/>
  </w:num>
  <w:num w:numId="14" w16cid:durableId="1288125374">
    <w:abstractNumId w:val="13"/>
  </w:num>
  <w:num w:numId="15" w16cid:durableId="1008144255">
    <w:abstractNumId w:val="12"/>
  </w:num>
  <w:num w:numId="16" w16cid:durableId="1915432418">
    <w:abstractNumId w:val="22"/>
  </w:num>
  <w:num w:numId="17" w16cid:durableId="679816895">
    <w:abstractNumId w:val="4"/>
  </w:num>
  <w:num w:numId="18" w16cid:durableId="1535729006">
    <w:abstractNumId w:val="27"/>
  </w:num>
  <w:num w:numId="19" w16cid:durableId="1765952669">
    <w:abstractNumId w:val="24"/>
  </w:num>
  <w:num w:numId="20" w16cid:durableId="631442984">
    <w:abstractNumId w:val="19"/>
  </w:num>
  <w:num w:numId="21" w16cid:durableId="1887639665">
    <w:abstractNumId w:val="26"/>
  </w:num>
  <w:num w:numId="22" w16cid:durableId="1324047877">
    <w:abstractNumId w:val="6"/>
  </w:num>
  <w:num w:numId="23" w16cid:durableId="1824349921">
    <w:abstractNumId w:val="1"/>
  </w:num>
  <w:num w:numId="24" w16cid:durableId="1311524449">
    <w:abstractNumId w:val="18"/>
  </w:num>
  <w:num w:numId="25" w16cid:durableId="1742949919">
    <w:abstractNumId w:val="5"/>
  </w:num>
  <w:num w:numId="26" w16cid:durableId="1112212690">
    <w:abstractNumId w:val="9"/>
  </w:num>
  <w:num w:numId="27" w16cid:durableId="176042733">
    <w:abstractNumId w:val="20"/>
  </w:num>
  <w:num w:numId="28" w16cid:durableId="1038777216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removePersonalInformation/>
  <w:removeDateAndTime/>
  <w:embedTrueTypeFonts/>
  <w:embedSystem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BD7"/>
    <w:rsid w:val="00003B30"/>
    <w:rsid w:val="00045CA6"/>
    <w:rsid w:val="00052382"/>
    <w:rsid w:val="00060D59"/>
    <w:rsid w:val="0006568A"/>
    <w:rsid w:val="00065BD7"/>
    <w:rsid w:val="00076F0F"/>
    <w:rsid w:val="00084253"/>
    <w:rsid w:val="000D1F49"/>
    <w:rsid w:val="000D607C"/>
    <w:rsid w:val="000F01A3"/>
    <w:rsid w:val="000F2768"/>
    <w:rsid w:val="000F5C88"/>
    <w:rsid w:val="00171DD7"/>
    <w:rsid w:val="001727CA"/>
    <w:rsid w:val="001E4E2C"/>
    <w:rsid w:val="001E6916"/>
    <w:rsid w:val="002411C8"/>
    <w:rsid w:val="002540BA"/>
    <w:rsid w:val="00261C01"/>
    <w:rsid w:val="002852A5"/>
    <w:rsid w:val="002A4ED5"/>
    <w:rsid w:val="002A648D"/>
    <w:rsid w:val="002B69B4"/>
    <w:rsid w:val="002C56E6"/>
    <w:rsid w:val="002D3A9F"/>
    <w:rsid w:val="003066A4"/>
    <w:rsid w:val="003262C3"/>
    <w:rsid w:val="00354B3D"/>
    <w:rsid w:val="00361E11"/>
    <w:rsid w:val="0036312E"/>
    <w:rsid w:val="0039760F"/>
    <w:rsid w:val="003A62DA"/>
    <w:rsid w:val="003B4744"/>
    <w:rsid w:val="003F0847"/>
    <w:rsid w:val="003F7DB5"/>
    <w:rsid w:val="0040090B"/>
    <w:rsid w:val="00446538"/>
    <w:rsid w:val="00451E5D"/>
    <w:rsid w:val="0046302A"/>
    <w:rsid w:val="00487D2D"/>
    <w:rsid w:val="004A4A93"/>
    <w:rsid w:val="004A6DEB"/>
    <w:rsid w:val="004B6E09"/>
    <w:rsid w:val="004D5D62"/>
    <w:rsid w:val="004E18DB"/>
    <w:rsid w:val="00500C60"/>
    <w:rsid w:val="005112D0"/>
    <w:rsid w:val="005130A9"/>
    <w:rsid w:val="0051389F"/>
    <w:rsid w:val="00562601"/>
    <w:rsid w:val="0057256E"/>
    <w:rsid w:val="00574724"/>
    <w:rsid w:val="00577E06"/>
    <w:rsid w:val="00582B1C"/>
    <w:rsid w:val="005A3BF7"/>
    <w:rsid w:val="005F2035"/>
    <w:rsid w:val="005F579B"/>
    <w:rsid w:val="005F6187"/>
    <w:rsid w:val="005F7990"/>
    <w:rsid w:val="006207E4"/>
    <w:rsid w:val="0062276E"/>
    <w:rsid w:val="006232F1"/>
    <w:rsid w:val="006250A2"/>
    <w:rsid w:val="006267AC"/>
    <w:rsid w:val="0063739C"/>
    <w:rsid w:val="00650259"/>
    <w:rsid w:val="006A536B"/>
    <w:rsid w:val="006E621B"/>
    <w:rsid w:val="00770F25"/>
    <w:rsid w:val="00784460"/>
    <w:rsid w:val="00787DD4"/>
    <w:rsid w:val="007A35A8"/>
    <w:rsid w:val="007B0A85"/>
    <w:rsid w:val="007C6A52"/>
    <w:rsid w:val="00806FF3"/>
    <w:rsid w:val="0082043E"/>
    <w:rsid w:val="0085759F"/>
    <w:rsid w:val="008900E3"/>
    <w:rsid w:val="00894BEC"/>
    <w:rsid w:val="008E203A"/>
    <w:rsid w:val="0090021E"/>
    <w:rsid w:val="00905BCD"/>
    <w:rsid w:val="0091229C"/>
    <w:rsid w:val="00914D19"/>
    <w:rsid w:val="00916B7F"/>
    <w:rsid w:val="00916F67"/>
    <w:rsid w:val="009203F5"/>
    <w:rsid w:val="00940E73"/>
    <w:rsid w:val="009552DD"/>
    <w:rsid w:val="00965F63"/>
    <w:rsid w:val="0097412D"/>
    <w:rsid w:val="009770D4"/>
    <w:rsid w:val="0098597D"/>
    <w:rsid w:val="00987284"/>
    <w:rsid w:val="00991B30"/>
    <w:rsid w:val="009928EE"/>
    <w:rsid w:val="009A3F82"/>
    <w:rsid w:val="009D0DA5"/>
    <w:rsid w:val="009D406B"/>
    <w:rsid w:val="009E5064"/>
    <w:rsid w:val="009E60B0"/>
    <w:rsid w:val="009F2638"/>
    <w:rsid w:val="009F619A"/>
    <w:rsid w:val="009F6DDE"/>
    <w:rsid w:val="00A370A8"/>
    <w:rsid w:val="00A60442"/>
    <w:rsid w:val="00A83588"/>
    <w:rsid w:val="00A86E61"/>
    <w:rsid w:val="00AA1BD7"/>
    <w:rsid w:val="00AC2926"/>
    <w:rsid w:val="00AC472A"/>
    <w:rsid w:val="00B04A50"/>
    <w:rsid w:val="00B160CA"/>
    <w:rsid w:val="00B21263"/>
    <w:rsid w:val="00B93F5C"/>
    <w:rsid w:val="00BB32AC"/>
    <w:rsid w:val="00BB528F"/>
    <w:rsid w:val="00BD4753"/>
    <w:rsid w:val="00BD5CB1"/>
    <w:rsid w:val="00BE62EE"/>
    <w:rsid w:val="00BF6BF4"/>
    <w:rsid w:val="00C003BA"/>
    <w:rsid w:val="00C10586"/>
    <w:rsid w:val="00C427EB"/>
    <w:rsid w:val="00C46878"/>
    <w:rsid w:val="00C54E06"/>
    <w:rsid w:val="00C81922"/>
    <w:rsid w:val="00C91295"/>
    <w:rsid w:val="00CB3B06"/>
    <w:rsid w:val="00CB4A51"/>
    <w:rsid w:val="00CD0A54"/>
    <w:rsid w:val="00CD4532"/>
    <w:rsid w:val="00CD47B0"/>
    <w:rsid w:val="00CE6104"/>
    <w:rsid w:val="00CE7918"/>
    <w:rsid w:val="00D16163"/>
    <w:rsid w:val="00D3377D"/>
    <w:rsid w:val="00D3613B"/>
    <w:rsid w:val="00D8207E"/>
    <w:rsid w:val="00DB3FAD"/>
    <w:rsid w:val="00DD447B"/>
    <w:rsid w:val="00DD6CD0"/>
    <w:rsid w:val="00DF0832"/>
    <w:rsid w:val="00E0535A"/>
    <w:rsid w:val="00E068B4"/>
    <w:rsid w:val="00E14589"/>
    <w:rsid w:val="00E242C9"/>
    <w:rsid w:val="00E46CBD"/>
    <w:rsid w:val="00E61C09"/>
    <w:rsid w:val="00E6305A"/>
    <w:rsid w:val="00E677FE"/>
    <w:rsid w:val="00E70CC8"/>
    <w:rsid w:val="00EA5722"/>
    <w:rsid w:val="00EA5B4A"/>
    <w:rsid w:val="00EB3B58"/>
    <w:rsid w:val="00EC7359"/>
    <w:rsid w:val="00EE1C95"/>
    <w:rsid w:val="00EE3054"/>
    <w:rsid w:val="00F00606"/>
    <w:rsid w:val="00F01256"/>
    <w:rsid w:val="00F5418C"/>
    <w:rsid w:val="00F549BE"/>
    <w:rsid w:val="00F74F78"/>
    <w:rsid w:val="00FB58AC"/>
    <w:rsid w:val="00FC7475"/>
    <w:rsid w:val="00FD3D8E"/>
    <w:rsid w:val="00FE2E33"/>
    <w:rsid w:val="00FE6CCA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8608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83588"/>
    <w:pPr>
      <w:spacing w:before="120" w:after="0" w:line="240" w:lineRule="auto"/>
    </w:pPr>
    <w:rPr>
      <w:rFonts w:ascii="Calibri" w:hAnsi="Calibri" w:cs="Calibri Light"/>
      <w:color w:val="1B0064"/>
      <w:sz w:val="20"/>
    </w:rPr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562601"/>
    <w:rPr>
      <w:b/>
      <w:bCs/>
      <w:color w:val="694A77"/>
      <w:sz w:val="24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260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B93F5C"/>
    <w:pPr>
      <w:spacing w:before="0"/>
    </w:pPr>
    <w:rPr>
      <w:rFonts w:eastAsia="Calibr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B93F5C"/>
    <w:rPr>
      <w:rFonts w:ascii="Calibri" w:eastAsia="Calibri" w:hAnsi="Calibr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unhideWhenUsed/>
    <w:qFormat/>
    <w:rsid w:val="002A648D"/>
    <w:pPr>
      <w:spacing w:before="0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A648D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56260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56260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customStyle="1" w:styleId="Encabezadosdetabla">
    <w:name w:val="Encabezados de tabla"/>
    <w:basedOn w:val="Normal"/>
    <w:uiPriority w:val="1"/>
    <w:qFormat/>
    <w:rsid w:val="00E242C9"/>
    <w:pPr>
      <w:spacing w:before="0"/>
      <w:jc w:val="center"/>
    </w:pPr>
    <w:rPr>
      <w:rFonts w:eastAsia="Calibri" w:cstheme="minorHAnsi"/>
      <w:noProof/>
      <w:szCs w:val="18"/>
    </w:rPr>
  </w:style>
  <w:style w:type="paragraph" w:customStyle="1" w:styleId="Subttulosdetabla">
    <w:name w:val="Subtítulos de tabla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648D"/>
    <w:pPr>
      <w:spacing w:before="0"/>
    </w:pPr>
    <w:rPr>
      <w:rFonts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Caracterestotales"/>
    <w:uiPriority w:val="1"/>
    <w:qFormat/>
    <w:rsid w:val="003F7DB5"/>
    <w:rPr>
      <w:b/>
      <w:i/>
      <w:color w:val="6446C8"/>
      <w:sz w:val="36"/>
    </w:rPr>
  </w:style>
  <w:style w:type="character" w:customStyle="1" w:styleId="Caracterestotales">
    <w:name w:val="Caracteres totales"/>
    <w:basedOn w:val="Fuentedeprrafopredeter"/>
    <w:link w:val="Total"/>
    <w:uiPriority w:val="1"/>
    <w:rsid w:val="003F7DB5"/>
    <w:rPr>
      <w:rFonts w:ascii="Calibri" w:hAnsi="Calibri" w:cs="Calibri Light"/>
      <w:b/>
      <w:i/>
      <w:color w:val="6446C8"/>
      <w:sz w:val="36"/>
    </w:rPr>
  </w:style>
  <w:style w:type="paragraph" w:styleId="Prrafodelista">
    <w:name w:val="List Paragraph"/>
    <w:basedOn w:val="Normal"/>
    <w:uiPriority w:val="34"/>
    <w:semiHidden/>
    <w:qFormat/>
    <w:rsid w:val="00D82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3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5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porte\AppData\Roaming\Microsoft\Plantillas\Formulario%20de%20pedido%20de%20ropa%20con%20logotip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1A86B5-62FD-4B66-AD2A-4726B777CDC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C:\Users\soporte\AppData\Roaming\Microsoft\Plantillas\Formulario de pedido de ropa con logotipo.dotx</Template>
  <TotalTime>0</TotalTime>
  <Pages>1</Pages>
  <Words>411</Words>
  <Characters>2264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2023-11-09T13:14:00Z</dcterms:created>
  <dcterms:modified xsi:type="dcterms:W3CDTF">2023-11-09T13:14:00Z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