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CD221" w14:textId="39FF926D" w:rsidR="00707BBC" w:rsidRPr="00707BBC" w:rsidRDefault="00B453C9" w:rsidP="0046260A">
      <w:pPr>
        <w:tabs>
          <w:tab w:val="left" w:pos="5976"/>
        </w:tabs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DIPLOMADO</w:t>
      </w:r>
      <w:r w:rsidR="0046260A">
        <w:rPr>
          <w:b/>
          <w:sz w:val="32"/>
          <w:szCs w:val="32"/>
        </w:rPr>
        <w:t xml:space="preserve"> </w:t>
      </w:r>
    </w:p>
    <w:p w14:paraId="0117BC1D" w14:textId="3676C6B5" w:rsidR="00707BBC" w:rsidRDefault="00B453C9" w:rsidP="0046260A">
      <w:pPr>
        <w:tabs>
          <w:tab w:val="left" w:pos="5976"/>
        </w:tabs>
        <w:jc w:val="center"/>
        <w:outlineLvl w:val="0"/>
        <w:rPr>
          <w:b/>
          <w:sz w:val="28"/>
          <w:lang w:val="es-ES_tradnl"/>
        </w:rPr>
      </w:pPr>
      <w:r w:rsidRPr="00B453C9">
        <w:rPr>
          <w:b/>
          <w:sz w:val="28"/>
          <w:lang w:val="es-ES_tradnl"/>
        </w:rPr>
        <w:t>PSICOTERAPIA Y SALUD MENTAL EN DIVERSIDAD SEXUAL, DE GÉNERO Y DE RELACIONES</w:t>
      </w:r>
    </w:p>
    <w:p w14:paraId="15679FE2" w14:textId="52DBC668" w:rsidR="00B453C9" w:rsidRPr="0046260A" w:rsidRDefault="008C37F4" w:rsidP="0046260A">
      <w:pPr>
        <w:tabs>
          <w:tab w:val="left" w:pos="5976"/>
        </w:tabs>
        <w:jc w:val="center"/>
        <w:outlineLvl w:val="0"/>
        <w:rPr>
          <w:b/>
          <w:sz w:val="28"/>
          <w:lang w:val="es-ES_tradnl"/>
        </w:rPr>
      </w:pPr>
      <w:r>
        <w:rPr>
          <w:b/>
          <w:sz w:val="28"/>
          <w:lang w:val="es-ES_tradnl"/>
        </w:rPr>
        <w:t>4</w:t>
      </w:r>
      <w:r w:rsidR="0046260A">
        <w:rPr>
          <w:b/>
          <w:sz w:val="28"/>
          <w:lang w:val="es-ES_tradnl"/>
        </w:rPr>
        <w:t>ª Versión-202</w:t>
      </w:r>
      <w:r>
        <w:rPr>
          <w:b/>
          <w:sz w:val="28"/>
          <w:lang w:val="es-ES_tradnl"/>
        </w:rPr>
        <w:t>4</w:t>
      </w:r>
    </w:p>
    <w:p w14:paraId="06986786" w14:textId="56D033C6" w:rsidR="00707BBC" w:rsidRPr="00707BBC" w:rsidRDefault="00707BBC" w:rsidP="0046260A">
      <w:pPr>
        <w:tabs>
          <w:tab w:val="left" w:pos="5976"/>
        </w:tabs>
        <w:jc w:val="center"/>
        <w:outlineLvl w:val="0"/>
        <w:rPr>
          <w:b/>
        </w:rPr>
      </w:pPr>
      <w:r>
        <w:rPr>
          <w:b/>
          <w:sz w:val="28"/>
          <w:lang w:val="es-CL"/>
        </w:rPr>
        <w:t>CRONOGRAMA DE WEBINARS SINCRÓNICOS</w:t>
      </w:r>
    </w:p>
    <w:p w14:paraId="04E90007" w14:textId="77777777" w:rsidR="008900E3" w:rsidRDefault="008900E3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0D607C" w14:paraId="6ABBB387" w14:textId="77777777" w:rsidTr="005F579B">
        <w:tc>
          <w:tcPr>
            <w:tcW w:w="1219" w:type="pct"/>
            <w:vAlign w:val="bottom"/>
          </w:tcPr>
          <w:p w14:paraId="0BB15D5E" w14:textId="77777777" w:rsidR="00B453C9" w:rsidRPr="00995DA3" w:rsidRDefault="00B453C9" w:rsidP="005130A9">
            <w:pPr>
              <w:rPr>
                <w:sz w:val="20"/>
                <w:szCs w:val="20"/>
              </w:rPr>
            </w:pPr>
          </w:p>
          <w:p w14:paraId="51BBD6E1" w14:textId="77777777" w:rsidR="002A4ED5" w:rsidRPr="00995DA3" w:rsidRDefault="00C91295" w:rsidP="005130A9">
            <w:pPr>
              <w:rPr>
                <w:sz w:val="20"/>
                <w:szCs w:val="20"/>
              </w:rPr>
            </w:pPr>
            <w:r w:rsidRPr="00995DA3">
              <w:rPr>
                <w:sz w:val="20"/>
                <w:szCs w:val="20"/>
              </w:rPr>
              <w:t>Fecha de inicio</w:t>
            </w:r>
            <w:r w:rsidR="00CD0A54" w:rsidRPr="00995DA3">
              <w:rPr>
                <w:sz w:val="20"/>
                <w:szCs w:val="20"/>
              </w:rPr>
              <w:t xml:space="preserve"> </w:t>
            </w:r>
            <w:r w:rsidRPr="00995DA3">
              <w:rPr>
                <w:sz w:val="20"/>
                <w:szCs w:val="20"/>
              </w:rPr>
              <w:t>/ de cierre y fechas destacadas del curso:</w:t>
            </w:r>
          </w:p>
        </w:tc>
        <w:tc>
          <w:tcPr>
            <w:tcW w:w="3781" w:type="pct"/>
            <w:tcBorders>
              <w:bottom w:val="single" w:sz="4" w:space="0" w:color="BFBFBF" w:themeColor="background1" w:themeShade="BF"/>
            </w:tcBorders>
            <w:vAlign w:val="bottom"/>
          </w:tcPr>
          <w:p w14:paraId="63FEBAF4" w14:textId="4AFCF72E" w:rsidR="002A4ED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Inicio</w:t>
            </w:r>
            <w:r w:rsidR="003819DD">
              <w:rPr>
                <w:sz w:val="20"/>
                <w:szCs w:val="20"/>
              </w:rPr>
              <w:t xml:space="preserve"> Diploma</w:t>
            </w:r>
            <w:r w:rsidR="0046260A">
              <w:rPr>
                <w:sz w:val="20"/>
                <w:szCs w:val="20"/>
              </w:rPr>
              <w:t>: 0</w:t>
            </w:r>
            <w:r w:rsidR="008C40B6">
              <w:rPr>
                <w:sz w:val="20"/>
                <w:szCs w:val="20"/>
              </w:rPr>
              <w:t>1</w:t>
            </w:r>
            <w:r w:rsidR="0046260A">
              <w:rPr>
                <w:sz w:val="20"/>
                <w:szCs w:val="20"/>
              </w:rPr>
              <w:t xml:space="preserve"> de </w:t>
            </w:r>
            <w:proofErr w:type="gramStart"/>
            <w:r w:rsidR="0046260A">
              <w:rPr>
                <w:sz w:val="20"/>
                <w:szCs w:val="20"/>
              </w:rPr>
              <w:t>Abril</w:t>
            </w:r>
            <w:proofErr w:type="gramEnd"/>
            <w:r w:rsidR="000B7015" w:rsidRPr="00995DA3">
              <w:rPr>
                <w:sz w:val="20"/>
                <w:szCs w:val="20"/>
              </w:rPr>
              <w:t xml:space="preserve"> de </w:t>
            </w:r>
            <w:r w:rsidR="0046260A">
              <w:rPr>
                <w:sz w:val="20"/>
                <w:szCs w:val="20"/>
              </w:rPr>
              <w:t>202</w:t>
            </w:r>
            <w:r w:rsidR="008C37F4">
              <w:rPr>
                <w:sz w:val="20"/>
                <w:szCs w:val="20"/>
              </w:rPr>
              <w:t>4</w:t>
            </w:r>
            <w:r w:rsidR="0063580A">
              <w:rPr>
                <w:sz w:val="20"/>
                <w:szCs w:val="20"/>
              </w:rPr>
              <w:t xml:space="preserve"> (asincrónico)</w:t>
            </w:r>
          </w:p>
          <w:p w14:paraId="2E2F617D" w14:textId="5028FD05" w:rsidR="000B701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Primer </w:t>
            </w: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 w:rsidR="000B7015" w:rsidRPr="00995DA3">
              <w:rPr>
                <w:sz w:val="20"/>
                <w:szCs w:val="20"/>
              </w:rPr>
              <w:t xml:space="preserve">: </w:t>
            </w:r>
            <w:r w:rsidR="006A64E2">
              <w:rPr>
                <w:sz w:val="20"/>
                <w:szCs w:val="20"/>
              </w:rPr>
              <w:t>20</w:t>
            </w:r>
            <w:r w:rsidR="0046260A">
              <w:rPr>
                <w:sz w:val="20"/>
                <w:szCs w:val="20"/>
              </w:rPr>
              <w:t xml:space="preserve"> de </w:t>
            </w:r>
            <w:proofErr w:type="gramStart"/>
            <w:r w:rsidR="0046260A">
              <w:rPr>
                <w:sz w:val="20"/>
                <w:szCs w:val="20"/>
              </w:rPr>
              <w:t>Abril</w:t>
            </w:r>
            <w:proofErr w:type="gramEnd"/>
            <w:r>
              <w:rPr>
                <w:sz w:val="20"/>
                <w:szCs w:val="20"/>
              </w:rPr>
              <w:t xml:space="preserve"> de</w:t>
            </w:r>
            <w:r w:rsidR="00632330" w:rsidRPr="00995DA3">
              <w:rPr>
                <w:sz w:val="20"/>
                <w:szCs w:val="20"/>
              </w:rPr>
              <w:t xml:space="preserve"> 202</w:t>
            </w:r>
            <w:r w:rsidR="008C37F4">
              <w:rPr>
                <w:sz w:val="20"/>
                <w:szCs w:val="20"/>
              </w:rPr>
              <w:t>4</w:t>
            </w:r>
            <w:r w:rsidR="004E5B38">
              <w:rPr>
                <w:sz w:val="20"/>
                <w:szCs w:val="20"/>
              </w:rPr>
              <w:t xml:space="preserve"> (sincrónico)</w:t>
            </w:r>
          </w:p>
        </w:tc>
      </w:tr>
      <w:tr w:rsidR="002A4ED5" w:rsidRPr="000D607C" w14:paraId="2AA1E3B8" w14:textId="77777777" w:rsidTr="00B86C16">
        <w:trPr>
          <w:trHeight w:val="409"/>
        </w:trPr>
        <w:tc>
          <w:tcPr>
            <w:tcW w:w="1219" w:type="pct"/>
            <w:vAlign w:val="bottom"/>
          </w:tcPr>
          <w:p w14:paraId="3DE327F2" w14:textId="77777777" w:rsidR="002A4ED5" w:rsidRPr="00995DA3" w:rsidRDefault="00C91295" w:rsidP="005130A9">
            <w:pPr>
              <w:rPr>
                <w:sz w:val="20"/>
                <w:szCs w:val="20"/>
              </w:rPr>
            </w:pPr>
            <w:r w:rsidRPr="00995DA3">
              <w:rPr>
                <w:sz w:val="20"/>
                <w:szCs w:val="20"/>
              </w:rPr>
              <w:t>Disponibilidad y acceso:</w:t>
            </w:r>
          </w:p>
        </w:tc>
        <w:tc>
          <w:tcPr>
            <w:tcW w:w="3781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14:paraId="4E8049F4" w14:textId="4E84EC7F" w:rsidR="002A4ED5" w:rsidRPr="00995DA3" w:rsidRDefault="00776E81" w:rsidP="00707B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Los </w:t>
            </w:r>
            <w:r w:rsidR="0063580A">
              <w:rPr>
                <w:sz w:val="20"/>
                <w:szCs w:val="20"/>
              </w:rPr>
              <w:t>contenidos</w:t>
            </w:r>
            <w:r>
              <w:rPr>
                <w:sz w:val="20"/>
                <w:szCs w:val="20"/>
              </w:rPr>
              <w:t xml:space="preserve"> estarán disponibles dos semanas antes del comienzo </w:t>
            </w:r>
            <w:r w:rsidR="00707BBC">
              <w:rPr>
                <w:sz w:val="20"/>
                <w:szCs w:val="20"/>
              </w:rPr>
              <w:t xml:space="preserve">de las reuniones sincrónicas o </w:t>
            </w:r>
            <w:proofErr w:type="spellStart"/>
            <w:r w:rsidR="00707BBC">
              <w:rPr>
                <w:sz w:val="20"/>
                <w:szCs w:val="20"/>
              </w:rPr>
              <w:t>webinars</w:t>
            </w:r>
            <w:proofErr w:type="spellEnd"/>
            <w:r w:rsidR="00707BBC">
              <w:rPr>
                <w:sz w:val="20"/>
                <w:szCs w:val="20"/>
              </w:rPr>
              <w:t xml:space="preserve">, los que serán siempre los días sábado a través de la plataforma </w:t>
            </w:r>
            <w:proofErr w:type="gramStart"/>
            <w:r w:rsidR="00707BBC">
              <w:rPr>
                <w:sz w:val="20"/>
                <w:szCs w:val="20"/>
              </w:rPr>
              <w:t>zoom</w:t>
            </w:r>
            <w:proofErr w:type="gramEnd"/>
            <w:r w:rsidR="00707BBC">
              <w:rPr>
                <w:sz w:val="20"/>
                <w:szCs w:val="20"/>
              </w:rPr>
              <w:t>.</w:t>
            </w:r>
          </w:p>
        </w:tc>
      </w:tr>
      <w:tr w:rsidR="002A4ED5" w:rsidRPr="000D607C" w14:paraId="4F02D12B" w14:textId="77777777" w:rsidTr="005F579B">
        <w:tc>
          <w:tcPr>
            <w:tcW w:w="1219" w:type="pct"/>
            <w:vAlign w:val="bottom"/>
          </w:tcPr>
          <w:p w14:paraId="1FA9C7A9" w14:textId="745E523B" w:rsidR="002A4ED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Horarios</w:t>
            </w:r>
            <w:r w:rsidR="00C91295" w:rsidRPr="00995DA3">
              <w:rPr>
                <w:sz w:val="20"/>
                <w:szCs w:val="20"/>
              </w:rPr>
              <w:t>:</w:t>
            </w:r>
          </w:p>
        </w:tc>
        <w:tc>
          <w:tcPr>
            <w:tcW w:w="3781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14:paraId="4F5D729D" w14:textId="67AB1115" w:rsidR="002A4ED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Todos los </w:t>
            </w:r>
            <w:proofErr w:type="spellStart"/>
            <w:r>
              <w:rPr>
                <w:sz w:val="20"/>
                <w:szCs w:val="20"/>
              </w:rPr>
              <w:t>webinars</w:t>
            </w:r>
            <w:proofErr w:type="spellEnd"/>
            <w:r>
              <w:rPr>
                <w:sz w:val="20"/>
                <w:szCs w:val="20"/>
              </w:rPr>
              <w:t xml:space="preserve"> serán de 09:30 a 11:15 el primero, y de 11:30 a 13:15 el segundo.</w:t>
            </w:r>
          </w:p>
        </w:tc>
      </w:tr>
    </w:tbl>
    <w:p w14:paraId="3A1F3A2F" w14:textId="2E93D675" w:rsidR="00894BEC" w:rsidRDefault="0019321F" w:rsidP="0019321F">
      <w:pPr>
        <w:pStyle w:val="Sinespaciado"/>
      </w:pPr>
      <w:r>
        <w:tab/>
      </w:r>
      <w:r>
        <w:tab/>
      </w:r>
      <w:r>
        <w:tab/>
      </w:r>
      <w:r>
        <w:tab/>
      </w:r>
      <w:r>
        <w:tab/>
        <w:t>Nota: Las fechas y horarios podrán variar por razones de fuerza mayor.</w:t>
      </w:r>
    </w:p>
    <w:p w14:paraId="2E578E48" w14:textId="77777777" w:rsidR="00B453C9" w:rsidRDefault="00B453C9" w:rsidP="005130A9">
      <w:pPr>
        <w:pStyle w:val="Sinespaciado"/>
      </w:pPr>
    </w:p>
    <w:p w14:paraId="0ED516D4" w14:textId="77777777" w:rsidR="00B453C9" w:rsidRDefault="00B453C9" w:rsidP="005130A9">
      <w:pPr>
        <w:pStyle w:val="Sinespaciado"/>
      </w:pPr>
    </w:p>
    <w:p w14:paraId="7AEE172F" w14:textId="77777777" w:rsidR="00B453C9" w:rsidRPr="00B453C9" w:rsidRDefault="00B453C9" w:rsidP="0046260A">
      <w:pPr>
        <w:pStyle w:val="Sinespaciado"/>
        <w:outlineLvl w:val="0"/>
        <w:rPr>
          <w:b/>
          <w:sz w:val="24"/>
          <w:szCs w:val="24"/>
          <w:lang w:bidi="es-ES"/>
        </w:rPr>
      </w:pPr>
      <w:r w:rsidRPr="00B453C9">
        <w:rPr>
          <w:b/>
          <w:sz w:val="24"/>
          <w:szCs w:val="24"/>
        </w:rPr>
        <w:t>MODULO 1</w:t>
      </w:r>
      <w:r w:rsidRPr="00B453C9">
        <w:rPr>
          <w:b/>
          <w:sz w:val="24"/>
          <w:szCs w:val="24"/>
          <w:lang w:bidi="es-ES"/>
        </w:rPr>
        <w:t>, DESARROLLO DE LAS SEXUALIDADES E IDENTIDADES DE GÉNERO DIVERSA</w:t>
      </w:r>
    </w:p>
    <w:p w14:paraId="5B07F590" w14:textId="77777777" w:rsidR="00CD0A54" w:rsidRPr="000D607C" w:rsidRDefault="00CD0A54" w:rsidP="00B453C9">
      <w:pPr>
        <w:pStyle w:val="Sinespaciado"/>
        <w:jc w:val="center"/>
      </w:pPr>
    </w:p>
    <w:tbl>
      <w:tblPr>
        <w:tblW w:w="4124" w:type="pct"/>
        <w:tblLayout w:type="fixed"/>
        <w:tblLook w:val="04A0" w:firstRow="1" w:lastRow="0" w:firstColumn="1" w:lastColumn="0" w:noHBand="0" w:noVBand="1"/>
      </w:tblPr>
      <w:tblGrid>
        <w:gridCol w:w="1984"/>
        <w:gridCol w:w="2129"/>
        <w:gridCol w:w="3254"/>
        <w:gridCol w:w="4141"/>
      </w:tblGrid>
      <w:tr w:rsidR="00E27226" w:rsidRPr="000D607C" w14:paraId="2054C252" w14:textId="77777777" w:rsidTr="00E27226">
        <w:trPr>
          <w:trHeight w:val="331"/>
        </w:trPr>
        <w:tc>
          <w:tcPr>
            <w:tcW w:w="862" w:type="pct"/>
            <w:vMerge w:val="restart"/>
            <w:tcBorders>
              <w:top w:val="single" w:sz="4" w:space="0" w:color="FF3B3B"/>
              <w:left w:val="single" w:sz="2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4C9D6E98" w14:textId="77777777" w:rsidR="00776E81" w:rsidRDefault="00776E81" w:rsidP="005130A9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Fecha y horario</w:t>
            </w:r>
          </w:p>
          <w:p w14:paraId="5B648302" w14:textId="6798320E" w:rsidR="00A76243" w:rsidRPr="00995DA3" w:rsidRDefault="00A76243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D37DE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5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A02BA92" w14:textId="5F39BE49" w:rsidR="00776E81" w:rsidRPr="00995DA3" w:rsidRDefault="00BD3D97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414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711DE518" w14:textId="7A781ABD" w:rsidR="00776E81" w:rsidRPr="00995DA3" w:rsidRDefault="00A76243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Docentes a cargo</w:t>
            </w:r>
          </w:p>
        </w:tc>
        <w:tc>
          <w:tcPr>
            <w:tcW w:w="1799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22EAAF53" w14:textId="67B80288" w:rsidR="00776E81" w:rsidRPr="00995DA3" w:rsidRDefault="00776E81" w:rsidP="005130A9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Actividad(es)</w:t>
            </w:r>
            <w:r w:rsidR="00A76243">
              <w:rPr>
                <w:b/>
                <w:sz w:val="20"/>
                <w:szCs w:val="20"/>
              </w:rPr>
              <w:t xml:space="preserve"> Revisadas</w:t>
            </w:r>
          </w:p>
        </w:tc>
      </w:tr>
      <w:tr w:rsidR="00E27226" w:rsidRPr="0036312E" w14:paraId="5A121644" w14:textId="77777777" w:rsidTr="00E27226">
        <w:trPr>
          <w:trHeight w:val="413"/>
        </w:trPr>
        <w:tc>
          <w:tcPr>
            <w:tcW w:w="862" w:type="pct"/>
            <w:vMerge/>
            <w:tcBorders>
              <w:left w:val="single" w:sz="2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EAF7BFC" w14:textId="77777777" w:rsidR="00776E81" w:rsidRPr="000D607C" w:rsidRDefault="00776E81" w:rsidP="005130A9"/>
        </w:tc>
        <w:tc>
          <w:tcPr>
            <w:tcW w:w="925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5D34553A" w14:textId="77777777" w:rsidR="00776E81" w:rsidRPr="000D607C" w:rsidRDefault="00776E81" w:rsidP="005130A9"/>
        </w:tc>
        <w:tc>
          <w:tcPr>
            <w:tcW w:w="1414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19E4C92" w14:textId="77777777" w:rsidR="00776E81" w:rsidRPr="0036312E" w:rsidRDefault="00776E81" w:rsidP="005130A9"/>
        </w:tc>
        <w:tc>
          <w:tcPr>
            <w:tcW w:w="1799" w:type="pct"/>
            <w:vMerge/>
            <w:tcBorders>
              <w:left w:val="single" w:sz="4" w:space="0" w:color="FF3B3B"/>
              <w:bottom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10EC735B" w14:textId="77777777" w:rsidR="00776E81" w:rsidRPr="0036312E" w:rsidRDefault="00776E81" w:rsidP="005130A9"/>
        </w:tc>
      </w:tr>
      <w:tr w:rsidR="00E27226" w:rsidRPr="0036312E" w14:paraId="4F586813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7AF300CC" w14:textId="57727A1C" w:rsidR="00BD3D97" w:rsidRDefault="00BD3D97" w:rsidP="0051389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  <w:p w14:paraId="5DC36281" w14:textId="276B9294" w:rsidR="00776E81" w:rsidRDefault="00BD3D97" w:rsidP="005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Sábado</w:t>
            </w:r>
            <w:r w:rsidR="00A76243">
              <w:rPr>
                <w:sz w:val="20"/>
                <w:szCs w:val="20"/>
              </w:rPr>
              <w:t xml:space="preserve"> </w:t>
            </w:r>
            <w:r w:rsidR="006A64E2">
              <w:rPr>
                <w:sz w:val="20"/>
                <w:szCs w:val="20"/>
              </w:rPr>
              <w:t>20</w:t>
            </w:r>
            <w:r w:rsidR="000E122D">
              <w:rPr>
                <w:sz w:val="20"/>
                <w:szCs w:val="20"/>
              </w:rPr>
              <w:t xml:space="preserve"> de </w:t>
            </w:r>
            <w:proofErr w:type="gramStart"/>
            <w:r w:rsidR="000E122D">
              <w:rPr>
                <w:sz w:val="20"/>
                <w:szCs w:val="20"/>
              </w:rPr>
              <w:t>Abril</w:t>
            </w:r>
            <w:proofErr w:type="gramEnd"/>
          </w:p>
          <w:p w14:paraId="02ED0EFD" w14:textId="2BA6E301" w:rsidR="00BD3D97" w:rsidRPr="00995DA3" w:rsidRDefault="00BD3D97" w:rsidP="005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B64C30B" w14:textId="744EE16A" w:rsidR="00776E81" w:rsidRPr="00995DA3" w:rsidRDefault="00A76243" w:rsidP="0051389F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val="es-ES_tradnl"/>
              </w:rPr>
              <w:t>Desarrollo biopsicosocial de la sexualidad humana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5B796EB" w14:textId="6BF0053E" w:rsidR="00776E81" w:rsidRPr="00995DA3" w:rsidRDefault="00776E81" w:rsidP="000B7015">
            <w:pPr>
              <w:rPr>
                <w:sz w:val="20"/>
                <w:szCs w:val="20"/>
                <w:lang w:val="es-CL"/>
              </w:rPr>
            </w:pPr>
            <w:r w:rsidRPr="00995DA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 xml:space="preserve"> </w:t>
            </w:r>
            <w:r w:rsidR="00A7624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3DAF06C2" w14:textId="5C2BE133" w:rsidR="00776E81" w:rsidRPr="00995DA3" w:rsidRDefault="00776E81" w:rsidP="003A094C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7EA30735" w14:textId="62DFF933" w:rsidR="00E27226" w:rsidRPr="0063580A" w:rsidRDefault="00A76243" w:rsidP="00A76243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del curso</w:t>
            </w:r>
          </w:p>
        </w:tc>
      </w:tr>
      <w:tr w:rsidR="00E27226" w:rsidRPr="0036312E" w14:paraId="25FFD976" w14:textId="77777777" w:rsidTr="00E27226">
        <w:trPr>
          <w:trHeight w:val="874"/>
        </w:trPr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3B79B6FC" w14:textId="76724AF1" w:rsidR="00776E81" w:rsidRPr="00995DA3" w:rsidRDefault="00A76243" w:rsidP="0051389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1468A55B" w14:textId="33FB6FB9" w:rsidR="00A76243" w:rsidRDefault="000E122D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6A64E2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>
              <w:rPr>
                <w:sz w:val="20"/>
                <w:szCs w:val="20"/>
              </w:rPr>
              <w:t>Abril</w:t>
            </w:r>
            <w:proofErr w:type="gramEnd"/>
          </w:p>
          <w:p w14:paraId="0D9D896E" w14:textId="05C1C158" w:rsidR="00776E81" w:rsidRPr="00995DA3" w:rsidRDefault="00A76243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FAE0358" w14:textId="5662280A" w:rsidR="00776E81" w:rsidRPr="00995DA3" w:rsidRDefault="00A76243" w:rsidP="0051389F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bidi="es-ES"/>
              </w:rPr>
              <w:t xml:space="preserve">Desarrollo de la </w:t>
            </w:r>
            <w:proofErr w:type="gramStart"/>
            <w:r w:rsidRPr="00A76243">
              <w:rPr>
                <w:sz w:val="20"/>
                <w:szCs w:val="20"/>
                <w:lang w:bidi="es-ES"/>
              </w:rPr>
              <w:t>sexualidad ,</w:t>
            </w:r>
            <w:proofErr w:type="gramEnd"/>
            <w:r w:rsidRPr="00A76243">
              <w:rPr>
                <w:sz w:val="20"/>
                <w:szCs w:val="20"/>
                <w:lang w:bidi="es-ES"/>
              </w:rPr>
              <w:t xml:space="preserve"> identidades y relaciones diversas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3B2C7921" w14:textId="6CA6C3F6" w:rsidR="00776E81" w:rsidRPr="00995DA3" w:rsidRDefault="00A76243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proofErr w:type="spellStart"/>
            <w:r>
              <w:rPr>
                <w:sz w:val="20"/>
                <w:szCs w:val="20"/>
              </w:rPr>
              <w:t>Rodriguez</w:t>
            </w:r>
            <w:proofErr w:type="spellEnd"/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42FBA03" w14:textId="6FFE375F" w:rsidR="00E27226" w:rsidRPr="0063580A" w:rsidRDefault="00A76243" w:rsidP="00A76243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del curso</w:t>
            </w:r>
          </w:p>
        </w:tc>
      </w:tr>
      <w:tr w:rsidR="00E27226" w:rsidRPr="0036312E" w14:paraId="27B221F5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450BDF3" w14:textId="54B8A595" w:rsidR="00776E81" w:rsidRDefault="00A76243" w:rsidP="0051389F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Webinar</w:t>
            </w:r>
            <w:proofErr w:type="spellEnd"/>
            <w:r>
              <w:rPr>
                <w:sz w:val="20"/>
                <w:szCs w:val="20"/>
              </w:rPr>
              <w:t xml:space="preserve"> 3</w:t>
            </w:r>
          </w:p>
          <w:p w14:paraId="4AB530A7" w14:textId="677F8555" w:rsidR="00A76243" w:rsidRPr="00995DA3" w:rsidRDefault="000E122D" w:rsidP="005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6A64E2">
              <w:rPr>
                <w:sz w:val="20"/>
                <w:szCs w:val="20"/>
              </w:rPr>
              <w:t>04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 w:rsidR="006A64E2">
              <w:rPr>
                <w:sz w:val="20"/>
                <w:szCs w:val="20"/>
              </w:rPr>
              <w:t>Mayo</w:t>
            </w:r>
            <w:proofErr w:type="gramEnd"/>
          </w:p>
          <w:p w14:paraId="63464B92" w14:textId="5ACBF7B9" w:rsidR="00776E81" w:rsidRPr="00995DA3" w:rsidRDefault="00A76243" w:rsidP="00513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ACE19BA" w14:textId="60247900" w:rsidR="00776E81" w:rsidRPr="00995DA3" w:rsidRDefault="00A76243" w:rsidP="00A76243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bidi="es-ES"/>
              </w:rPr>
              <w:t>Disparidades en salud mental: La fuerza del estigma y del prejuicio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9CDA711" w14:textId="453EE4E4" w:rsidR="00776E81" w:rsidRPr="00995DA3" w:rsidRDefault="00A76243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Alemka Tomicic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18F0B52" w14:textId="7F12BE43" w:rsidR="00FE7453" w:rsidRPr="005A4B02" w:rsidRDefault="005A4B02" w:rsidP="005A4B0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2 del curso</w:t>
            </w:r>
          </w:p>
        </w:tc>
      </w:tr>
      <w:tr w:rsidR="00E27226" w:rsidRPr="0036312E" w14:paraId="3E457894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40C980EE" w14:textId="17A44533" w:rsidR="00A76243" w:rsidRDefault="00A76243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14:paraId="0D63F11F" w14:textId="4242010B" w:rsidR="00A76243" w:rsidRPr="00266A65" w:rsidRDefault="000E122D" w:rsidP="00A76243">
            <w:pPr>
              <w:rPr>
                <w:sz w:val="20"/>
                <w:szCs w:val="20"/>
              </w:rPr>
            </w:pPr>
            <w:r w:rsidRPr="00266A65">
              <w:rPr>
                <w:sz w:val="20"/>
                <w:szCs w:val="20"/>
              </w:rPr>
              <w:t>Sábado</w:t>
            </w:r>
            <w:r w:rsidR="00F80E96">
              <w:rPr>
                <w:sz w:val="20"/>
                <w:szCs w:val="20"/>
              </w:rPr>
              <w:t xml:space="preserve"> </w:t>
            </w:r>
            <w:r w:rsidR="006A64E2">
              <w:rPr>
                <w:sz w:val="20"/>
                <w:szCs w:val="20"/>
              </w:rPr>
              <w:t xml:space="preserve">04 </w:t>
            </w:r>
            <w:r w:rsidRPr="00266A65">
              <w:rPr>
                <w:sz w:val="20"/>
                <w:szCs w:val="20"/>
              </w:rPr>
              <w:t xml:space="preserve">de </w:t>
            </w:r>
            <w:proofErr w:type="gramStart"/>
            <w:r w:rsidR="006A64E2">
              <w:rPr>
                <w:sz w:val="20"/>
                <w:szCs w:val="20"/>
              </w:rPr>
              <w:t>Mayo</w:t>
            </w:r>
            <w:proofErr w:type="gramEnd"/>
          </w:p>
          <w:p w14:paraId="77CD6D52" w14:textId="3C4B5E69" w:rsidR="00776E81" w:rsidRPr="00995DA3" w:rsidRDefault="00A76243" w:rsidP="00A76243">
            <w:pPr>
              <w:rPr>
                <w:sz w:val="20"/>
                <w:szCs w:val="20"/>
              </w:rPr>
            </w:pPr>
            <w:r w:rsidRPr="00266A65"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EE7E145" w14:textId="55F4BF19" w:rsidR="00776E81" w:rsidRPr="00E01B61" w:rsidRDefault="00E01B61" w:rsidP="0051389F">
            <w:pPr>
              <w:rPr>
                <w:sz w:val="20"/>
                <w:szCs w:val="20"/>
                <w:lang w:val="es-CL"/>
              </w:rPr>
            </w:pPr>
            <w:r w:rsidRPr="00E01B61">
              <w:rPr>
                <w:sz w:val="20"/>
                <w:szCs w:val="20"/>
                <w:lang w:val="es-CL" w:bidi="es-ES"/>
              </w:rPr>
              <w:t>Modelo de Estrés de Minorías: Una mirada desde Latinoamérica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2B6E671" w14:textId="5057A1F3" w:rsidR="00E01B61" w:rsidRDefault="00E01B61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48500BA0" w14:textId="77777777" w:rsidR="000A62DC" w:rsidRDefault="000A62DC" w:rsidP="00A76243">
            <w:pPr>
              <w:rPr>
                <w:sz w:val="20"/>
                <w:szCs w:val="20"/>
              </w:rPr>
            </w:pPr>
          </w:p>
          <w:p w14:paraId="02E57E85" w14:textId="393378CD" w:rsidR="00E01B61" w:rsidRDefault="00E01B61" w:rsidP="000A62D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invitado:</w:t>
            </w:r>
          </w:p>
          <w:p w14:paraId="17B1EA5D" w14:textId="77777777" w:rsidR="00776E81" w:rsidRDefault="00E01B61" w:rsidP="000A62DC">
            <w:pPr>
              <w:spacing w:befor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Angelo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Brandelli</w:t>
            </w:r>
            <w:proofErr w:type="spellEnd"/>
          </w:p>
          <w:p w14:paraId="35A9C8D2" w14:textId="41DACDB8" w:rsidR="00E01B61" w:rsidRPr="00995DA3" w:rsidRDefault="00E01B61" w:rsidP="000A62D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Pontificia Universidad Católica de Rio Grande do Sul. Brasil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D89E5E6" w14:textId="7F51A135" w:rsidR="003E39EB" w:rsidRPr="005A4B02" w:rsidRDefault="005A4B02" w:rsidP="005A4B0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3 del curso</w:t>
            </w:r>
          </w:p>
        </w:tc>
      </w:tr>
      <w:tr w:rsidR="00E27226" w:rsidRPr="0036312E" w14:paraId="79697FDF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7C9441AC" w14:textId="4D2EF356" w:rsidR="00A76243" w:rsidRDefault="00A76243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5EA860D6" w14:textId="65A33183" w:rsidR="00A76243" w:rsidRPr="00995DA3" w:rsidRDefault="000E122D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1</w:t>
            </w:r>
            <w:r w:rsidR="006A64E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>
              <w:rPr>
                <w:sz w:val="20"/>
                <w:szCs w:val="20"/>
              </w:rPr>
              <w:t>Mayo</w:t>
            </w:r>
            <w:proofErr w:type="gramEnd"/>
          </w:p>
          <w:p w14:paraId="0A2F9F4F" w14:textId="4DD10742" w:rsidR="00776E81" w:rsidRPr="00995DA3" w:rsidRDefault="00E01B61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</w:t>
            </w:r>
            <w:r w:rsidR="00A76243">
              <w:rPr>
                <w:sz w:val="20"/>
                <w:szCs w:val="20"/>
              </w:rPr>
              <w:t>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7A0AAAFF" w14:textId="77777777" w:rsidR="00A74868" w:rsidRPr="00AD70EE" w:rsidRDefault="00A74868" w:rsidP="00A74868">
            <w:pPr>
              <w:rPr>
                <w:sz w:val="20"/>
                <w:szCs w:val="20"/>
                <w:lang w:val="es-ES_tradnl" w:bidi="es-ES"/>
              </w:rPr>
            </w:pPr>
            <w:r w:rsidRPr="00AD70EE">
              <w:rPr>
                <w:sz w:val="20"/>
                <w:szCs w:val="20"/>
                <w:lang w:val="es-ES_tradnl" w:bidi="es-ES"/>
              </w:rPr>
              <w:t>DDHH y terapias conversivas (SOCE)</w:t>
            </w:r>
          </w:p>
          <w:p w14:paraId="5FFF4F7F" w14:textId="68F50842" w:rsidR="00776E81" w:rsidRPr="00AD70EE" w:rsidRDefault="00776E81" w:rsidP="0051389F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2351FE3" w14:textId="77777777" w:rsidR="00776E81" w:rsidRDefault="00E01B61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64B1E10F" w14:textId="77777777" w:rsidR="000A62DC" w:rsidRDefault="000A62DC" w:rsidP="00A76243">
            <w:pPr>
              <w:rPr>
                <w:sz w:val="20"/>
                <w:szCs w:val="20"/>
              </w:rPr>
            </w:pPr>
          </w:p>
          <w:p w14:paraId="34B48D83" w14:textId="77777777" w:rsidR="002279D2" w:rsidRDefault="00A74868" w:rsidP="000A62DC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 invitado: </w:t>
            </w:r>
          </w:p>
          <w:p w14:paraId="3B7278F3" w14:textId="77777777" w:rsidR="00A74868" w:rsidRPr="0063580A" w:rsidRDefault="002279D2" w:rsidP="000A62DC">
            <w:pPr>
              <w:spacing w:before="0"/>
              <w:rPr>
                <w:sz w:val="20"/>
                <w:szCs w:val="20"/>
                <w:lang w:val="en-US"/>
              </w:rPr>
            </w:pPr>
            <w:r w:rsidRPr="0063580A">
              <w:rPr>
                <w:sz w:val="20"/>
                <w:szCs w:val="20"/>
                <w:lang w:val="en-US"/>
              </w:rPr>
              <w:t xml:space="preserve">Ps. </w:t>
            </w:r>
            <w:r w:rsidR="00A74868" w:rsidRPr="0063580A">
              <w:rPr>
                <w:sz w:val="20"/>
                <w:szCs w:val="20"/>
                <w:lang w:val="en-US"/>
              </w:rPr>
              <w:t>Tomás Ojeda</w:t>
            </w:r>
          </w:p>
          <w:p w14:paraId="015C30D2" w14:textId="3196D6F3" w:rsidR="002279D2" w:rsidRPr="0063580A" w:rsidRDefault="002279D2" w:rsidP="000A62DC">
            <w:pPr>
              <w:spacing w:before="0"/>
              <w:rPr>
                <w:sz w:val="20"/>
                <w:szCs w:val="20"/>
                <w:lang w:val="en-US"/>
              </w:rPr>
            </w:pPr>
            <w:r w:rsidRPr="0063580A">
              <w:rPr>
                <w:sz w:val="20"/>
                <w:szCs w:val="20"/>
                <w:lang w:val="en-US"/>
              </w:rPr>
              <w:t>London School of Economics, UK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8C99BC4" w14:textId="46E39546" w:rsidR="00480516" w:rsidRPr="005A4B02" w:rsidRDefault="005A4B02" w:rsidP="005A4B0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semanas 4 y 5 del curso</w:t>
            </w:r>
          </w:p>
        </w:tc>
      </w:tr>
      <w:tr w:rsidR="00E27226" w:rsidRPr="0036312E" w14:paraId="21EB1BE9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6B82EA16" w14:textId="12B131DF" w:rsidR="00A76243" w:rsidRDefault="00A76243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6</w:t>
            </w:r>
          </w:p>
          <w:p w14:paraId="185B303A" w14:textId="1FDC313D" w:rsidR="00A76243" w:rsidRPr="00995DA3" w:rsidRDefault="00A76243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Sá</w:t>
            </w:r>
            <w:r w:rsidR="000E122D">
              <w:rPr>
                <w:sz w:val="20"/>
                <w:szCs w:val="20"/>
              </w:rPr>
              <w:t xml:space="preserve">bado </w:t>
            </w:r>
            <w:r w:rsidR="00F80E96">
              <w:rPr>
                <w:sz w:val="20"/>
                <w:szCs w:val="20"/>
              </w:rPr>
              <w:t>1</w:t>
            </w:r>
            <w:r w:rsidR="006A64E2">
              <w:rPr>
                <w:sz w:val="20"/>
                <w:szCs w:val="20"/>
              </w:rPr>
              <w:t>8</w:t>
            </w:r>
            <w:r w:rsidR="000E122D">
              <w:rPr>
                <w:sz w:val="20"/>
                <w:szCs w:val="20"/>
              </w:rPr>
              <w:t xml:space="preserve"> de </w:t>
            </w:r>
            <w:proofErr w:type="gramStart"/>
            <w:r w:rsidR="000E122D">
              <w:rPr>
                <w:sz w:val="20"/>
                <w:szCs w:val="20"/>
              </w:rPr>
              <w:t>Mayo</w:t>
            </w:r>
            <w:proofErr w:type="gramEnd"/>
          </w:p>
          <w:p w14:paraId="5F5B993A" w14:textId="7D55D9A3" w:rsidR="00776E81" w:rsidRPr="00995DA3" w:rsidRDefault="00A76243" w:rsidP="00A762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81232CA" w14:textId="1BDE8230" w:rsidR="00776E81" w:rsidRPr="00AD70EE" w:rsidRDefault="00A74868" w:rsidP="00D73F59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ES_tradnl" w:bidi="es-ES"/>
              </w:rPr>
              <w:t>Comunidad y activismo: el orgullo LGBTI+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0C84E96" w14:textId="0FCBFA3B" w:rsidR="000A62DC" w:rsidRDefault="00E01B61" w:rsidP="00A7624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Alemka Tomicic</w:t>
            </w:r>
          </w:p>
          <w:p w14:paraId="46C5DC43" w14:textId="067DE827" w:rsidR="002279D2" w:rsidRPr="00995DA3" w:rsidRDefault="0063580A" w:rsidP="00E04663">
            <w:pPr>
              <w:spacing w:before="0"/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</w:rPr>
              <w:t xml:space="preserve">Profesora invitada: 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70274A8" w14:textId="77777777" w:rsidR="00CD35AC" w:rsidRPr="00995DA3" w:rsidRDefault="00CD35AC" w:rsidP="0051389F">
            <w:pPr>
              <w:rPr>
                <w:sz w:val="20"/>
                <w:szCs w:val="20"/>
              </w:rPr>
            </w:pPr>
          </w:p>
          <w:p w14:paraId="2F9FD640" w14:textId="7FDC70E2" w:rsidR="00776E81" w:rsidRPr="005A4B02" w:rsidRDefault="005A4B02" w:rsidP="005A4B0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semanas 4, 5 y 6 del curso</w:t>
            </w:r>
          </w:p>
        </w:tc>
      </w:tr>
    </w:tbl>
    <w:p w14:paraId="3EBD0C11" w14:textId="1B3F5A33" w:rsidR="0051389F" w:rsidRDefault="0051389F" w:rsidP="005130A9"/>
    <w:p w14:paraId="6AECF022" w14:textId="77777777" w:rsidR="00B453C9" w:rsidRDefault="00B453C9" w:rsidP="00B453C9">
      <w:pPr>
        <w:pStyle w:val="Sinespaciado"/>
        <w:rPr>
          <w:b/>
          <w:sz w:val="24"/>
          <w:szCs w:val="24"/>
        </w:rPr>
      </w:pPr>
    </w:p>
    <w:p w14:paraId="039E7B85" w14:textId="1EA280CB" w:rsidR="00B453C9" w:rsidRPr="00B453C9" w:rsidRDefault="00B453C9" w:rsidP="0046260A">
      <w:pPr>
        <w:pStyle w:val="Sinespaciado"/>
        <w:outlineLvl w:val="0"/>
        <w:rPr>
          <w:b/>
          <w:sz w:val="24"/>
          <w:szCs w:val="24"/>
          <w:lang w:val="es-CL"/>
        </w:rPr>
      </w:pPr>
      <w:r w:rsidRPr="00B453C9">
        <w:rPr>
          <w:b/>
          <w:sz w:val="24"/>
          <w:szCs w:val="24"/>
        </w:rPr>
        <w:t>MODULO 2</w:t>
      </w:r>
      <w:r w:rsidRPr="00B453C9">
        <w:rPr>
          <w:b/>
          <w:sz w:val="24"/>
          <w:szCs w:val="24"/>
          <w:lang w:bidi="es-ES"/>
        </w:rPr>
        <w:t xml:space="preserve">, PSICOTERAPIA LGB: </w:t>
      </w:r>
      <w:r w:rsidR="00D37DE3" w:rsidRPr="00B453C9">
        <w:rPr>
          <w:b/>
          <w:sz w:val="24"/>
          <w:szCs w:val="24"/>
          <w:lang w:bidi="es-ES"/>
        </w:rPr>
        <w:t>JUNTOS,</w:t>
      </w:r>
      <w:r w:rsidRPr="00B453C9">
        <w:rPr>
          <w:b/>
          <w:sz w:val="24"/>
          <w:szCs w:val="24"/>
          <w:lang w:bidi="es-ES"/>
        </w:rPr>
        <w:t xml:space="preserve"> PERO NO REVUELTOS</w:t>
      </w:r>
    </w:p>
    <w:p w14:paraId="53D67CC0" w14:textId="77777777" w:rsidR="00B453C9" w:rsidRPr="000D607C" w:rsidRDefault="00B453C9" w:rsidP="00B453C9">
      <w:pPr>
        <w:pStyle w:val="Sinespaciado"/>
        <w:jc w:val="center"/>
      </w:pPr>
    </w:p>
    <w:tbl>
      <w:tblPr>
        <w:tblW w:w="4124" w:type="pct"/>
        <w:tblLayout w:type="fixed"/>
        <w:tblLook w:val="04A0" w:firstRow="1" w:lastRow="0" w:firstColumn="1" w:lastColumn="0" w:noHBand="0" w:noVBand="1"/>
      </w:tblPr>
      <w:tblGrid>
        <w:gridCol w:w="1984"/>
        <w:gridCol w:w="2129"/>
        <w:gridCol w:w="3254"/>
        <w:gridCol w:w="4141"/>
      </w:tblGrid>
      <w:tr w:rsidR="00B453C9" w:rsidRPr="000D607C" w14:paraId="045584D5" w14:textId="77777777" w:rsidTr="00341595">
        <w:trPr>
          <w:trHeight w:val="331"/>
        </w:trPr>
        <w:tc>
          <w:tcPr>
            <w:tcW w:w="862" w:type="pct"/>
            <w:vMerge w:val="restart"/>
            <w:tcBorders>
              <w:top w:val="single" w:sz="4" w:space="0" w:color="FF3B3B"/>
              <w:left w:val="single" w:sz="2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67CB793" w14:textId="77777777" w:rsidR="00B453C9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Fecha y horario</w:t>
            </w:r>
          </w:p>
          <w:p w14:paraId="599B7CD5" w14:textId="6BA40CDE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A41C7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5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D10EFF0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414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4DD1ADFE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Docentes a cargo</w:t>
            </w:r>
          </w:p>
        </w:tc>
        <w:tc>
          <w:tcPr>
            <w:tcW w:w="1799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000CC105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Actividad(es)</w:t>
            </w:r>
            <w:r>
              <w:rPr>
                <w:b/>
                <w:sz w:val="20"/>
                <w:szCs w:val="20"/>
              </w:rPr>
              <w:t xml:space="preserve"> Revisadas</w:t>
            </w:r>
          </w:p>
        </w:tc>
      </w:tr>
      <w:tr w:rsidR="00B453C9" w:rsidRPr="0036312E" w14:paraId="6CE8203B" w14:textId="77777777" w:rsidTr="00341595">
        <w:trPr>
          <w:trHeight w:val="413"/>
        </w:trPr>
        <w:tc>
          <w:tcPr>
            <w:tcW w:w="862" w:type="pct"/>
            <w:vMerge/>
            <w:tcBorders>
              <w:left w:val="single" w:sz="2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5FD592B4" w14:textId="77777777" w:rsidR="00B453C9" w:rsidRPr="000D607C" w:rsidRDefault="00B453C9" w:rsidP="00341595"/>
        </w:tc>
        <w:tc>
          <w:tcPr>
            <w:tcW w:w="925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1F69FB26" w14:textId="77777777" w:rsidR="00B453C9" w:rsidRPr="000D607C" w:rsidRDefault="00B453C9" w:rsidP="00341595"/>
        </w:tc>
        <w:tc>
          <w:tcPr>
            <w:tcW w:w="1414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FD49674" w14:textId="77777777" w:rsidR="00B453C9" w:rsidRPr="0036312E" w:rsidRDefault="00B453C9" w:rsidP="00341595"/>
        </w:tc>
        <w:tc>
          <w:tcPr>
            <w:tcW w:w="1799" w:type="pct"/>
            <w:vMerge/>
            <w:tcBorders>
              <w:left w:val="single" w:sz="4" w:space="0" w:color="FF3B3B"/>
              <w:bottom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599CBC14" w14:textId="77777777" w:rsidR="00B453C9" w:rsidRPr="0036312E" w:rsidRDefault="00B453C9" w:rsidP="00341595"/>
        </w:tc>
      </w:tr>
      <w:tr w:rsidR="00B453C9" w:rsidRPr="0036312E" w14:paraId="512A3CE1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71C2BB41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  <w:p w14:paraId="56968FD1" w14:textId="42604EFC" w:rsidR="00B453C9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0</w:t>
            </w:r>
            <w:r w:rsidR="008C37F4">
              <w:rPr>
                <w:sz w:val="20"/>
                <w:szCs w:val="20"/>
              </w:rPr>
              <w:t>1</w:t>
            </w:r>
            <w:r w:rsidR="00B1677E">
              <w:rPr>
                <w:sz w:val="20"/>
                <w:szCs w:val="20"/>
              </w:rPr>
              <w:t xml:space="preserve"> </w:t>
            </w:r>
            <w:r w:rsidR="00FD7C6B">
              <w:rPr>
                <w:sz w:val="20"/>
                <w:szCs w:val="20"/>
              </w:rPr>
              <w:t xml:space="preserve">de </w:t>
            </w:r>
            <w:proofErr w:type="gramStart"/>
            <w:r w:rsidR="00FD7C6B">
              <w:rPr>
                <w:sz w:val="20"/>
                <w:szCs w:val="20"/>
              </w:rPr>
              <w:t>Junio</w:t>
            </w:r>
            <w:proofErr w:type="gramEnd"/>
            <w:r w:rsidR="00E07D56">
              <w:rPr>
                <w:sz w:val="20"/>
                <w:szCs w:val="20"/>
              </w:rPr>
              <w:t xml:space="preserve"> </w:t>
            </w:r>
          </w:p>
          <w:p w14:paraId="691831A5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0357649" w14:textId="69B71DE7" w:rsidR="00B453C9" w:rsidRPr="00AD70EE" w:rsidRDefault="00904FF5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CL"/>
              </w:rPr>
              <w:t>El modelo de análisis del desarrollo por trayectorias.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7E07A535" w14:textId="77777777" w:rsidR="00B453C9" w:rsidRPr="00995DA3" w:rsidRDefault="00B453C9" w:rsidP="00341595">
            <w:pPr>
              <w:rPr>
                <w:sz w:val="20"/>
                <w:szCs w:val="20"/>
                <w:lang w:val="es-CL"/>
              </w:rPr>
            </w:pPr>
            <w:r w:rsidRPr="00995DA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 xml:space="preserve"> </w:t>
            </w: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0659E887" w14:textId="77777777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23A49B3" w14:textId="6569BF7D" w:rsidR="00B453C9" w:rsidRPr="0063580A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</w:t>
            </w:r>
            <w:r w:rsidR="003A3F4D" w:rsidRPr="0063580A">
              <w:rPr>
                <w:sz w:val="20"/>
                <w:szCs w:val="20"/>
                <w:lang w:val="es-CL"/>
              </w:rPr>
              <w:t xml:space="preserve"> 1</w:t>
            </w:r>
            <w:r w:rsidR="00C309B2" w:rsidRPr="0063580A">
              <w:rPr>
                <w:sz w:val="20"/>
                <w:szCs w:val="20"/>
                <w:lang w:val="es-CL"/>
              </w:rPr>
              <w:t xml:space="preserve"> y 2 del Módulo 2</w:t>
            </w:r>
          </w:p>
        </w:tc>
      </w:tr>
      <w:tr w:rsidR="00B453C9" w:rsidRPr="0036312E" w14:paraId="1ECA1251" w14:textId="77777777" w:rsidTr="00341595">
        <w:trPr>
          <w:trHeight w:val="874"/>
        </w:trPr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C6E704F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Webinar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13D7681C" w14:textId="661A5000" w:rsidR="00B453C9" w:rsidRDefault="00B1677E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0</w:t>
            </w:r>
            <w:r w:rsidR="008C37F4">
              <w:rPr>
                <w:sz w:val="20"/>
                <w:szCs w:val="20"/>
              </w:rPr>
              <w:t>1</w:t>
            </w:r>
            <w:r w:rsidR="00FD7C6B">
              <w:rPr>
                <w:sz w:val="20"/>
                <w:szCs w:val="20"/>
              </w:rPr>
              <w:t xml:space="preserve"> de </w:t>
            </w:r>
            <w:proofErr w:type="gramStart"/>
            <w:r w:rsidR="00FD7C6B">
              <w:rPr>
                <w:sz w:val="20"/>
                <w:szCs w:val="20"/>
              </w:rPr>
              <w:t>Junio</w:t>
            </w:r>
            <w:proofErr w:type="gramEnd"/>
          </w:p>
          <w:p w14:paraId="49C1B2BE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6F3022F" w14:textId="59158E34" w:rsidR="00B453C9" w:rsidRPr="00AD70EE" w:rsidRDefault="00904FF5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CL"/>
              </w:rPr>
              <w:t>Psicoterapias con pacientes LGB+: Lo transversal y lo específico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52EDCD6" w14:textId="01DACED2" w:rsidR="00904FF5" w:rsidRDefault="00904FF5" w:rsidP="00904FF5">
            <w:pPr>
              <w:rPr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53A792C6" w14:textId="3663169D" w:rsidR="00B453C9" w:rsidRPr="00995DA3" w:rsidRDefault="00B453C9" w:rsidP="00326E78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5EB69DA1" w14:textId="5B900DB0" w:rsidR="00B453C9" w:rsidRPr="0063580A" w:rsidRDefault="00C309B2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y 2 del Módulo 2</w:t>
            </w:r>
          </w:p>
        </w:tc>
      </w:tr>
      <w:tr w:rsidR="00B453C9" w:rsidRPr="0036312E" w14:paraId="79C877EA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492D6552" w14:textId="0A645950" w:rsidR="00B453C9" w:rsidRPr="009C3514" w:rsidRDefault="00B453C9" w:rsidP="00341595">
            <w:pPr>
              <w:rPr>
                <w:sz w:val="20"/>
                <w:szCs w:val="20"/>
              </w:rPr>
            </w:pPr>
            <w:proofErr w:type="spellStart"/>
            <w:r w:rsidRPr="009C3514">
              <w:rPr>
                <w:sz w:val="20"/>
                <w:szCs w:val="20"/>
              </w:rPr>
              <w:t>Webinar</w:t>
            </w:r>
            <w:proofErr w:type="spellEnd"/>
            <w:r w:rsidRPr="009C3514">
              <w:rPr>
                <w:sz w:val="20"/>
                <w:szCs w:val="20"/>
              </w:rPr>
              <w:t xml:space="preserve"> 3</w:t>
            </w:r>
          </w:p>
          <w:p w14:paraId="6D94E7F5" w14:textId="22D18039" w:rsidR="00B453C9" w:rsidRPr="009C3514" w:rsidRDefault="00B453C9" w:rsidP="00341595">
            <w:pPr>
              <w:rPr>
                <w:sz w:val="20"/>
                <w:szCs w:val="20"/>
              </w:rPr>
            </w:pPr>
            <w:r w:rsidRPr="009C3514"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1</w:t>
            </w:r>
            <w:r w:rsidR="008C37F4">
              <w:rPr>
                <w:sz w:val="20"/>
                <w:szCs w:val="20"/>
              </w:rPr>
              <w:t>5</w:t>
            </w:r>
            <w:r w:rsidR="00264C7E" w:rsidRPr="009C3514">
              <w:rPr>
                <w:sz w:val="20"/>
                <w:szCs w:val="20"/>
              </w:rPr>
              <w:t xml:space="preserve"> de </w:t>
            </w:r>
            <w:proofErr w:type="gramStart"/>
            <w:r w:rsidR="00264C7E" w:rsidRPr="009C3514">
              <w:rPr>
                <w:sz w:val="20"/>
                <w:szCs w:val="20"/>
              </w:rPr>
              <w:t>Junio</w:t>
            </w:r>
            <w:proofErr w:type="gramEnd"/>
          </w:p>
          <w:p w14:paraId="049394CC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 w:rsidRPr="009C3514"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CC01414" w14:textId="61CB4C77" w:rsidR="00B453C9" w:rsidRPr="00AD70EE" w:rsidRDefault="00904FF5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CL"/>
              </w:rPr>
              <w:t>Psicoterapia con hombres homosexuales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3DE0BBC" w14:textId="77777777" w:rsidR="00B453C9" w:rsidRDefault="00904FF5" w:rsidP="00341595">
            <w:pP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</w:pP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38750F7A" w14:textId="2BFE16D2" w:rsidR="00326E78" w:rsidRDefault="00326E78" w:rsidP="00326E78">
            <w:pPr>
              <w:rPr>
                <w:sz w:val="20"/>
                <w:szCs w:val="20"/>
              </w:rPr>
            </w:pPr>
            <w:r w:rsidRPr="009C3514">
              <w:rPr>
                <w:sz w:val="20"/>
                <w:szCs w:val="20"/>
              </w:rPr>
              <w:t xml:space="preserve">Profesor invitado: </w:t>
            </w:r>
            <w:r w:rsidR="00BB3FCB">
              <w:rPr>
                <w:sz w:val="20"/>
                <w:szCs w:val="20"/>
              </w:rPr>
              <w:t>Cristian Ortega</w:t>
            </w:r>
          </w:p>
          <w:p w14:paraId="5FCEFF0F" w14:textId="2F03E7BD" w:rsidR="00326E78" w:rsidRPr="00995DA3" w:rsidRDefault="00326E78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231BBA58" w14:textId="38E9AA2F" w:rsidR="00B453C9" w:rsidRPr="005A4B02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2</w:t>
            </w:r>
            <w:r w:rsidR="005B2974" w:rsidRPr="0063580A">
              <w:rPr>
                <w:sz w:val="20"/>
                <w:szCs w:val="20"/>
                <w:lang w:val="es-CL"/>
              </w:rPr>
              <w:t xml:space="preserve"> y 3</w:t>
            </w:r>
            <w:r w:rsidRPr="0063580A">
              <w:rPr>
                <w:sz w:val="20"/>
                <w:szCs w:val="20"/>
                <w:lang w:val="es-CL"/>
              </w:rPr>
              <w:t xml:space="preserve"> del </w:t>
            </w:r>
            <w:r w:rsidR="005B2974" w:rsidRPr="0063580A">
              <w:rPr>
                <w:sz w:val="20"/>
                <w:szCs w:val="20"/>
                <w:lang w:val="es-CL"/>
              </w:rPr>
              <w:t>M</w:t>
            </w:r>
            <w:r w:rsidR="00904FF5" w:rsidRPr="0063580A">
              <w:rPr>
                <w:sz w:val="20"/>
                <w:szCs w:val="20"/>
                <w:lang w:val="es-CL"/>
              </w:rPr>
              <w:t>ódulo</w:t>
            </w:r>
            <w:r w:rsidR="005B2974" w:rsidRPr="0063580A">
              <w:rPr>
                <w:sz w:val="20"/>
                <w:szCs w:val="20"/>
                <w:lang w:val="es-CL"/>
              </w:rPr>
              <w:t xml:space="preserve"> 2</w:t>
            </w:r>
          </w:p>
        </w:tc>
      </w:tr>
      <w:tr w:rsidR="00B453C9" w:rsidRPr="0036312E" w14:paraId="2B248225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1AAD43D2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14:paraId="040F93DA" w14:textId="1CCE8DCC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1</w:t>
            </w:r>
            <w:r w:rsidR="008C37F4">
              <w:rPr>
                <w:sz w:val="20"/>
                <w:szCs w:val="20"/>
              </w:rPr>
              <w:t>5</w:t>
            </w:r>
            <w:r w:rsidR="00264C7E">
              <w:rPr>
                <w:sz w:val="20"/>
                <w:szCs w:val="20"/>
              </w:rPr>
              <w:t xml:space="preserve"> de </w:t>
            </w:r>
            <w:proofErr w:type="gramStart"/>
            <w:r w:rsidR="00264C7E">
              <w:rPr>
                <w:sz w:val="20"/>
                <w:szCs w:val="20"/>
              </w:rPr>
              <w:t>Junio</w:t>
            </w:r>
            <w:proofErr w:type="gramEnd"/>
          </w:p>
          <w:p w14:paraId="64A7CD63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47F3BD7" w14:textId="02742338" w:rsidR="00B453C9" w:rsidRPr="00AD70EE" w:rsidRDefault="00904FF5" w:rsidP="00341595">
            <w:pPr>
              <w:rPr>
                <w:sz w:val="20"/>
                <w:szCs w:val="20"/>
                <w:lang w:val="es-CL"/>
              </w:rPr>
            </w:pPr>
            <w:r w:rsidRPr="00AD70EE">
              <w:rPr>
                <w:sz w:val="20"/>
                <w:szCs w:val="20"/>
                <w:lang w:val="es-CL" w:bidi="es-ES"/>
              </w:rPr>
              <w:t>Psicoterapia con mujeres lesbianas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6CCCFD9" w14:textId="72CC4AA3" w:rsidR="00B453C9" w:rsidRPr="00995DA3" w:rsidRDefault="00904FF5" w:rsidP="00904FF5">
            <w:pPr>
              <w:rPr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7A4E5BCB" w14:textId="32376586" w:rsidR="00B453C9" w:rsidRPr="005A4B02" w:rsidRDefault="00513B81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2 y 3 del Módulo 2</w:t>
            </w:r>
          </w:p>
        </w:tc>
      </w:tr>
      <w:tr w:rsidR="00B453C9" w:rsidRPr="0036312E" w14:paraId="3D80F5DC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32A1819C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78F6120A" w14:textId="38BD6B5E" w:rsidR="00B453C9" w:rsidRPr="00995DA3" w:rsidRDefault="00264C7E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0</w:t>
            </w:r>
            <w:r w:rsidR="008C37F4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de Julio</w:t>
            </w:r>
          </w:p>
          <w:p w14:paraId="131EF7B5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9930A3B" w14:textId="6C8DB5B9" w:rsidR="00B453C9" w:rsidRPr="00AD70EE" w:rsidRDefault="00904FF5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CL"/>
              </w:rPr>
              <w:t>Psicoterapia con personas bisexuales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4CF7BAC" w14:textId="5379551B" w:rsidR="00B453C9" w:rsidRPr="00995DA3" w:rsidRDefault="00904FF5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r w:rsidR="00477C12">
              <w:rPr>
                <w:sz w:val="20"/>
                <w:szCs w:val="20"/>
              </w:rPr>
              <w:t>Rodríguez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6C84EBA" w14:textId="1A26A29B" w:rsidR="00B453C9" w:rsidRPr="005A4B02" w:rsidRDefault="00513B81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4 y 5 del Módulo 2</w:t>
            </w:r>
          </w:p>
        </w:tc>
      </w:tr>
      <w:tr w:rsidR="00B453C9" w:rsidRPr="0036312E" w14:paraId="402FB757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1764CCEB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6</w:t>
            </w:r>
          </w:p>
          <w:p w14:paraId="11161E9A" w14:textId="2BCEE15C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0</w:t>
            </w:r>
            <w:r w:rsidR="008C37F4">
              <w:rPr>
                <w:sz w:val="20"/>
                <w:szCs w:val="20"/>
              </w:rPr>
              <w:t>6</w:t>
            </w:r>
            <w:r w:rsidR="00264C7E">
              <w:rPr>
                <w:sz w:val="20"/>
                <w:szCs w:val="20"/>
              </w:rPr>
              <w:t xml:space="preserve"> de Julio</w:t>
            </w:r>
          </w:p>
          <w:p w14:paraId="18A0BB83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9464197" w14:textId="06A05802" w:rsidR="00B453C9" w:rsidRPr="00AD70EE" w:rsidRDefault="00904FF5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</w:rPr>
              <w:t xml:space="preserve">Análisis de Casos 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2583D10" w14:textId="2E2B4D61" w:rsidR="00904FF5" w:rsidRDefault="00904FF5" w:rsidP="00341595">
            <w:pPr>
              <w:rPr>
                <w:sz w:val="20"/>
                <w:szCs w:val="20"/>
              </w:rPr>
            </w:pP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1FF8F467" w14:textId="3169CCF8" w:rsidR="00B453C9" w:rsidRPr="00995DA3" w:rsidRDefault="00E07D56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r w:rsidR="001C5F2D">
              <w:rPr>
                <w:sz w:val="20"/>
                <w:szCs w:val="20"/>
              </w:rPr>
              <w:t>Rodríguez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625B8D0" w14:textId="348DC36E" w:rsidR="00B453C9" w:rsidRPr="00904FF5" w:rsidRDefault="00513B81" w:rsidP="00904FF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4 y 5 del Módulo 2</w:t>
            </w:r>
          </w:p>
        </w:tc>
      </w:tr>
    </w:tbl>
    <w:p w14:paraId="01994BCB" w14:textId="77777777" w:rsidR="00B453C9" w:rsidRDefault="00B453C9" w:rsidP="00B453C9"/>
    <w:p w14:paraId="662FE73F" w14:textId="77777777" w:rsidR="00B453C9" w:rsidRDefault="00B453C9" w:rsidP="005130A9"/>
    <w:p w14:paraId="34DEF146" w14:textId="77777777" w:rsidR="00B453C9" w:rsidRPr="00B453C9" w:rsidRDefault="00B453C9" w:rsidP="0046260A">
      <w:pPr>
        <w:pStyle w:val="Sinespaciado"/>
        <w:outlineLvl w:val="0"/>
        <w:rPr>
          <w:b/>
          <w:sz w:val="24"/>
          <w:szCs w:val="24"/>
          <w:lang w:val="es-CL"/>
        </w:rPr>
      </w:pPr>
      <w:r w:rsidRPr="00B453C9">
        <w:rPr>
          <w:b/>
          <w:sz w:val="24"/>
          <w:szCs w:val="24"/>
        </w:rPr>
        <w:t>MODULO 3</w:t>
      </w:r>
      <w:r w:rsidRPr="00B453C9">
        <w:rPr>
          <w:b/>
          <w:sz w:val="24"/>
          <w:szCs w:val="24"/>
          <w:lang w:bidi="es-ES"/>
        </w:rPr>
        <w:t xml:space="preserve">, </w:t>
      </w:r>
      <w:r w:rsidRPr="00B453C9">
        <w:rPr>
          <w:b/>
          <w:iCs/>
          <w:sz w:val="24"/>
          <w:szCs w:val="24"/>
          <w:lang w:bidi="es-ES"/>
        </w:rPr>
        <w:t>PSICOTERAPIA CON PERSONAS TRANS Y DE GÉNERO NO CONFORME</w:t>
      </w:r>
    </w:p>
    <w:p w14:paraId="2AB12CE1" w14:textId="77777777" w:rsidR="00B453C9" w:rsidRPr="000D607C" w:rsidRDefault="00B453C9" w:rsidP="00B453C9">
      <w:pPr>
        <w:pStyle w:val="Sinespaciado"/>
        <w:jc w:val="center"/>
      </w:pPr>
    </w:p>
    <w:tbl>
      <w:tblPr>
        <w:tblW w:w="4124" w:type="pct"/>
        <w:tblLayout w:type="fixed"/>
        <w:tblLook w:val="04A0" w:firstRow="1" w:lastRow="0" w:firstColumn="1" w:lastColumn="0" w:noHBand="0" w:noVBand="1"/>
      </w:tblPr>
      <w:tblGrid>
        <w:gridCol w:w="1984"/>
        <w:gridCol w:w="2129"/>
        <w:gridCol w:w="3254"/>
        <w:gridCol w:w="4141"/>
      </w:tblGrid>
      <w:tr w:rsidR="00B453C9" w:rsidRPr="000D607C" w14:paraId="762CD7BF" w14:textId="77777777" w:rsidTr="00341595">
        <w:trPr>
          <w:trHeight w:val="331"/>
        </w:trPr>
        <w:tc>
          <w:tcPr>
            <w:tcW w:w="862" w:type="pct"/>
            <w:vMerge w:val="restart"/>
            <w:tcBorders>
              <w:top w:val="single" w:sz="4" w:space="0" w:color="FF3B3B"/>
              <w:left w:val="single" w:sz="2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A1378F8" w14:textId="77777777" w:rsidR="00B453C9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Fecha y horario</w:t>
            </w:r>
          </w:p>
          <w:p w14:paraId="0814BC01" w14:textId="6DEB9ADF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A41C7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5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1E7D3A26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414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452C77BB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Docentes a cargo</w:t>
            </w:r>
          </w:p>
        </w:tc>
        <w:tc>
          <w:tcPr>
            <w:tcW w:w="1799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55FA160D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Actividad(es)</w:t>
            </w:r>
            <w:r>
              <w:rPr>
                <w:b/>
                <w:sz w:val="20"/>
                <w:szCs w:val="20"/>
              </w:rPr>
              <w:t xml:space="preserve"> Revisadas</w:t>
            </w:r>
          </w:p>
        </w:tc>
      </w:tr>
      <w:tr w:rsidR="00B453C9" w:rsidRPr="0036312E" w14:paraId="34619C00" w14:textId="77777777" w:rsidTr="00341595">
        <w:trPr>
          <w:trHeight w:val="413"/>
        </w:trPr>
        <w:tc>
          <w:tcPr>
            <w:tcW w:w="862" w:type="pct"/>
            <w:vMerge/>
            <w:tcBorders>
              <w:left w:val="single" w:sz="2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15DB139" w14:textId="77777777" w:rsidR="00B453C9" w:rsidRPr="000D607C" w:rsidRDefault="00B453C9" w:rsidP="00341595"/>
        </w:tc>
        <w:tc>
          <w:tcPr>
            <w:tcW w:w="925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7264B4D7" w14:textId="77777777" w:rsidR="00B453C9" w:rsidRPr="000D607C" w:rsidRDefault="00B453C9" w:rsidP="00341595"/>
        </w:tc>
        <w:tc>
          <w:tcPr>
            <w:tcW w:w="1414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1C7A93D8" w14:textId="77777777" w:rsidR="00B453C9" w:rsidRPr="0036312E" w:rsidRDefault="00B453C9" w:rsidP="00341595"/>
        </w:tc>
        <w:tc>
          <w:tcPr>
            <w:tcW w:w="1799" w:type="pct"/>
            <w:vMerge/>
            <w:tcBorders>
              <w:left w:val="single" w:sz="4" w:space="0" w:color="FF3B3B"/>
              <w:bottom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25868323" w14:textId="77777777" w:rsidR="00B453C9" w:rsidRPr="0036312E" w:rsidRDefault="00B453C9" w:rsidP="00341595"/>
        </w:tc>
      </w:tr>
      <w:tr w:rsidR="00B453C9" w:rsidRPr="0036312E" w14:paraId="09DC3523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684B43E7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  <w:p w14:paraId="2A78D474" w14:textId="690BB5CD" w:rsidR="00B453C9" w:rsidRDefault="00A858E2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2</w:t>
            </w:r>
            <w:r w:rsidR="008C37F4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</w:t>
            </w:r>
            <w:r w:rsidR="0015654C">
              <w:rPr>
                <w:sz w:val="20"/>
                <w:szCs w:val="20"/>
              </w:rPr>
              <w:t xml:space="preserve">de </w:t>
            </w:r>
            <w:r w:rsidR="00F80E96">
              <w:rPr>
                <w:sz w:val="20"/>
                <w:szCs w:val="20"/>
              </w:rPr>
              <w:t>Julio</w:t>
            </w:r>
          </w:p>
          <w:p w14:paraId="787B3051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8F98CE3" w14:textId="47D5BB79" w:rsidR="00B453C9" w:rsidRPr="00AD70EE" w:rsidRDefault="00AD70EE" w:rsidP="00341595">
            <w:pPr>
              <w:rPr>
                <w:sz w:val="20"/>
                <w:szCs w:val="20"/>
              </w:rPr>
            </w:pPr>
            <w:r w:rsidRPr="00D745ED">
              <w:rPr>
                <w:lang w:val="es-CL"/>
              </w:rPr>
              <w:t>Psicoterapia: Aspectos transversales y específicos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89EA4E1" w14:textId="4888B1B4" w:rsidR="00B453C9" w:rsidRPr="00995DA3" w:rsidRDefault="00B453C9" w:rsidP="00341595">
            <w:pPr>
              <w:rPr>
                <w:sz w:val="20"/>
                <w:szCs w:val="20"/>
                <w:lang w:val="es-CL"/>
              </w:rPr>
            </w:pPr>
            <w:r w:rsidRPr="00995DA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 xml:space="preserve"> </w:t>
            </w:r>
            <w:r w:rsidR="00AD70EE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Claudio Martínez</w:t>
            </w:r>
          </w:p>
          <w:p w14:paraId="4927F8FF" w14:textId="77777777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D881D64" w14:textId="7299918F" w:rsidR="00B453C9" w:rsidRPr="0063580A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</w:t>
            </w:r>
            <w:r w:rsidR="009A5A6B" w:rsidRPr="0063580A">
              <w:rPr>
                <w:sz w:val="20"/>
                <w:szCs w:val="20"/>
                <w:lang w:val="es-CL"/>
              </w:rPr>
              <w:t xml:space="preserve">respondiente a la semana 1 </w:t>
            </w:r>
            <w:r w:rsidR="00761124" w:rsidRPr="0063580A">
              <w:rPr>
                <w:sz w:val="20"/>
                <w:szCs w:val="20"/>
                <w:lang w:val="es-CL"/>
              </w:rPr>
              <w:t xml:space="preserve">y 2 </w:t>
            </w:r>
            <w:r w:rsidR="009A5A6B" w:rsidRPr="0063580A">
              <w:rPr>
                <w:sz w:val="20"/>
                <w:szCs w:val="20"/>
                <w:lang w:val="es-CL"/>
              </w:rPr>
              <w:t>del Módulo 3</w:t>
            </w:r>
          </w:p>
        </w:tc>
      </w:tr>
      <w:tr w:rsidR="00B453C9" w:rsidRPr="0036312E" w14:paraId="171B092B" w14:textId="77777777" w:rsidTr="00341595">
        <w:trPr>
          <w:trHeight w:val="874"/>
        </w:trPr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FEF2ED8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Webinar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75E4F7F8" w14:textId="20337EA5" w:rsidR="00B453C9" w:rsidRDefault="00B453C9" w:rsidP="00F36E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F80E96">
              <w:rPr>
                <w:sz w:val="20"/>
                <w:szCs w:val="20"/>
              </w:rPr>
              <w:t>2</w:t>
            </w:r>
            <w:r w:rsidR="008C37F4">
              <w:rPr>
                <w:sz w:val="20"/>
                <w:szCs w:val="20"/>
              </w:rPr>
              <w:t>7</w:t>
            </w:r>
            <w:r w:rsidR="00A858E2">
              <w:rPr>
                <w:sz w:val="20"/>
                <w:szCs w:val="20"/>
              </w:rPr>
              <w:t xml:space="preserve"> </w:t>
            </w:r>
            <w:r w:rsidR="0015654C">
              <w:rPr>
                <w:sz w:val="20"/>
                <w:szCs w:val="20"/>
              </w:rPr>
              <w:t xml:space="preserve">de </w:t>
            </w:r>
            <w:r w:rsidR="00F80E96">
              <w:rPr>
                <w:sz w:val="20"/>
                <w:szCs w:val="20"/>
              </w:rPr>
              <w:t>Julio</w:t>
            </w:r>
          </w:p>
          <w:p w14:paraId="6C09EDB0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0C958A5" w14:textId="77777777" w:rsidR="00A14C90" w:rsidRDefault="00A14C90" w:rsidP="00A14C90">
            <w:pPr>
              <w:rPr>
                <w:lang w:val="es-CL"/>
              </w:rPr>
            </w:pPr>
            <w:r w:rsidRPr="00D745ED">
              <w:rPr>
                <w:lang w:val="es-CL"/>
              </w:rPr>
              <w:t>Psicoterapia y acompañamiento de niñe</w:t>
            </w:r>
            <w:r>
              <w:rPr>
                <w:lang w:val="es-CL"/>
              </w:rPr>
              <w:t>s y</w:t>
            </w:r>
            <w:r w:rsidRPr="00D745ED">
              <w:rPr>
                <w:lang w:val="es-CL"/>
              </w:rPr>
              <w:t xml:space="preserve"> adolescentes.</w:t>
            </w:r>
          </w:p>
          <w:p w14:paraId="53F057DF" w14:textId="625E9C3C" w:rsidR="00B453C9" w:rsidRPr="00A14C90" w:rsidRDefault="00B453C9" w:rsidP="00A14C90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0E96F18" w14:textId="77777777" w:rsidR="00450A85" w:rsidRDefault="00450A85" w:rsidP="00450A85">
            <w:pPr>
              <w:rPr>
                <w:sz w:val="20"/>
                <w:szCs w:val="20"/>
              </w:rPr>
            </w:pPr>
          </w:p>
          <w:p w14:paraId="12396850" w14:textId="77777777" w:rsidR="00A14C90" w:rsidRDefault="00A14C90" w:rsidP="00A14C9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Constanza Gálvez</w:t>
            </w:r>
          </w:p>
          <w:p w14:paraId="1DA9E1BC" w14:textId="77777777" w:rsidR="00450A85" w:rsidRDefault="00450A85" w:rsidP="00341595">
            <w:pPr>
              <w:rPr>
                <w:sz w:val="20"/>
                <w:szCs w:val="20"/>
              </w:rPr>
            </w:pPr>
          </w:p>
          <w:p w14:paraId="4667E53F" w14:textId="6732E84A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AD2768F" w14:textId="09CBD8A1" w:rsidR="00B453C9" w:rsidRPr="0063580A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</w:t>
            </w:r>
            <w:r w:rsidR="00761124" w:rsidRPr="0063580A">
              <w:rPr>
                <w:sz w:val="20"/>
                <w:szCs w:val="20"/>
                <w:lang w:val="es-CL"/>
              </w:rPr>
              <w:t>al correspondiente a la semana 2</w:t>
            </w:r>
            <w:r w:rsidR="006326C3">
              <w:rPr>
                <w:sz w:val="20"/>
                <w:szCs w:val="20"/>
                <w:lang w:val="es-CL"/>
              </w:rPr>
              <w:t xml:space="preserve">, </w:t>
            </w:r>
            <w:r w:rsidR="00761124" w:rsidRPr="0063580A">
              <w:rPr>
                <w:sz w:val="20"/>
                <w:szCs w:val="20"/>
                <w:lang w:val="es-CL"/>
              </w:rPr>
              <w:t>3</w:t>
            </w:r>
            <w:r w:rsidR="006326C3">
              <w:rPr>
                <w:sz w:val="20"/>
                <w:szCs w:val="20"/>
                <w:lang w:val="es-CL"/>
              </w:rPr>
              <w:t xml:space="preserve">, 4 y 5 </w:t>
            </w:r>
            <w:r w:rsidR="00761124" w:rsidRPr="0063580A">
              <w:rPr>
                <w:sz w:val="20"/>
                <w:szCs w:val="20"/>
                <w:lang w:val="es-CL"/>
              </w:rPr>
              <w:t>del Módulo 3</w:t>
            </w:r>
          </w:p>
        </w:tc>
      </w:tr>
      <w:tr w:rsidR="00B453C9" w:rsidRPr="0036312E" w14:paraId="51F3C299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033B7976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3</w:t>
            </w:r>
          </w:p>
          <w:p w14:paraId="1BAF583F" w14:textId="2E1F1A5D" w:rsidR="00B453C9" w:rsidRPr="009C3514" w:rsidRDefault="00B853E9" w:rsidP="00341595">
            <w:pPr>
              <w:rPr>
                <w:sz w:val="20"/>
                <w:szCs w:val="20"/>
              </w:rPr>
            </w:pPr>
            <w:r w:rsidRPr="009C3514"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10</w:t>
            </w:r>
            <w:r w:rsidRPr="009C3514">
              <w:rPr>
                <w:sz w:val="20"/>
                <w:szCs w:val="20"/>
              </w:rPr>
              <w:t xml:space="preserve"> </w:t>
            </w:r>
            <w:r w:rsidR="00977F84" w:rsidRPr="009C3514">
              <w:rPr>
                <w:sz w:val="20"/>
                <w:szCs w:val="20"/>
              </w:rPr>
              <w:t xml:space="preserve">de </w:t>
            </w:r>
            <w:proofErr w:type="gramStart"/>
            <w:r w:rsidR="00977F84" w:rsidRPr="009C3514">
              <w:rPr>
                <w:sz w:val="20"/>
                <w:szCs w:val="20"/>
              </w:rPr>
              <w:t>Agosto</w:t>
            </w:r>
            <w:proofErr w:type="gramEnd"/>
          </w:p>
          <w:p w14:paraId="30D91B18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 w:rsidRPr="009C3514"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3F126A9" w14:textId="04BBAC31" w:rsidR="00A14C90" w:rsidRPr="00AD70EE" w:rsidRDefault="00A14C90" w:rsidP="00341595">
            <w:pPr>
              <w:rPr>
                <w:sz w:val="20"/>
                <w:szCs w:val="20"/>
              </w:rPr>
            </w:pPr>
            <w:r w:rsidRPr="00D745ED">
              <w:rPr>
                <w:lang w:val="es-CL"/>
              </w:rPr>
              <w:t>La transición familiar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A3CF5BA" w14:textId="77777777" w:rsidR="00A14C90" w:rsidRDefault="00A14C90" w:rsidP="00A14C9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Carolina Alonso</w:t>
            </w:r>
          </w:p>
          <w:p w14:paraId="6CD201E0" w14:textId="2FABA3A2" w:rsidR="00A14C90" w:rsidRDefault="00A14C90" w:rsidP="00A14C9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Christian </w:t>
            </w:r>
            <w:proofErr w:type="spellStart"/>
            <w:r>
              <w:rPr>
                <w:sz w:val="20"/>
                <w:szCs w:val="20"/>
              </w:rPr>
              <w:t>Spuler</w:t>
            </w:r>
            <w:proofErr w:type="spellEnd"/>
          </w:p>
          <w:p w14:paraId="2564EB0D" w14:textId="27064CCE" w:rsidR="00A14C90" w:rsidRPr="00995DA3" w:rsidRDefault="00A14C90" w:rsidP="00A14C90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2B9A1A68" w14:textId="6ABC79DF" w:rsidR="00B453C9" w:rsidRPr="005A4B02" w:rsidRDefault="00761124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 xml:space="preserve">Todas las actividades y material correspondiente a la semana </w:t>
            </w:r>
            <w:r w:rsidR="006326C3">
              <w:rPr>
                <w:sz w:val="20"/>
                <w:szCs w:val="20"/>
                <w:lang w:val="es-CL"/>
              </w:rPr>
              <w:t>2, 3, y 4</w:t>
            </w:r>
            <w:r w:rsidRPr="0063580A">
              <w:rPr>
                <w:sz w:val="20"/>
                <w:szCs w:val="20"/>
                <w:lang w:val="es-CL"/>
              </w:rPr>
              <w:t xml:space="preserve"> del Módulo 3</w:t>
            </w:r>
          </w:p>
        </w:tc>
      </w:tr>
      <w:tr w:rsidR="00B453C9" w:rsidRPr="0036312E" w14:paraId="463D225A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0F7D57FA" w14:textId="35F9FDA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14:paraId="56A4D6FA" w14:textId="6E371E7F" w:rsidR="00B453C9" w:rsidRPr="00995DA3" w:rsidRDefault="00B853E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 xml:space="preserve"> </w:t>
            </w:r>
            <w:r w:rsidR="00977F84">
              <w:rPr>
                <w:sz w:val="20"/>
                <w:szCs w:val="20"/>
              </w:rPr>
              <w:t xml:space="preserve">de </w:t>
            </w:r>
            <w:proofErr w:type="gramStart"/>
            <w:r w:rsidR="00977F84">
              <w:rPr>
                <w:sz w:val="20"/>
                <w:szCs w:val="20"/>
              </w:rPr>
              <w:t>Agosto</w:t>
            </w:r>
            <w:proofErr w:type="gramEnd"/>
          </w:p>
          <w:p w14:paraId="0CD827C4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D7476C6" w14:textId="77777777" w:rsidR="00A14C90" w:rsidRDefault="00A14C90" w:rsidP="00A14C90">
            <w:pPr>
              <w:rPr>
                <w:lang w:val="es-CL"/>
              </w:rPr>
            </w:pPr>
            <w:r w:rsidRPr="00D745ED">
              <w:rPr>
                <w:lang w:val="es-CL"/>
              </w:rPr>
              <w:t>El cuerpo vivido y la transición corporal</w:t>
            </w:r>
          </w:p>
          <w:p w14:paraId="5B7A2FBE" w14:textId="1DE044C6" w:rsidR="00B453C9" w:rsidRPr="00AD70EE" w:rsidRDefault="00B453C9" w:rsidP="00341595">
            <w:pPr>
              <w:rPr>
                <w:sz w:val="20"/>
                <w:szCs w:val="20"/>
                <w:lang w:val="es-CL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9024673" w14:textId="77777777" w:rsidR="00A14C90" w:rsidRDefault="00A14C90" w:rsidP="00A14C9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658695CA" w14:textId="77777777" w:rsidR="00A14C90" w:rsidRDefault="00A14C90" w:rsidP="00A14C90">
            <w:pPr>
              <w:spacing w:before="0"/>
              <w:rPr>
                <w:sz w:val="20"/>
                <w:szCs w:val="20"/>
                <w:highlight w:val="yellow"/>
              </w:rPr>
            </w:pPr>
          </w:p>
          <w:p w14:paraId="1FAF093E" w14:textId="77777777" w:rsidR="00A14C90" w:rsidRDefault="00A14C90" w:rsidP="00A14C90">
            <w:pPr>
              <w:spacing w:before="0"/>
              <w:rPr>
                <w:sz w:val="20"/>
                <w:szCs w:val="20"/>
                <w:highlight w:val="yellow"/>
              </w:rPr>
            </w:pPr>
          </w:p>
          <w:p w14:paraId="1E27FD40" w14:textId="772D4B4F" w:rsidR="00A14C90" w:rsidRPr="00A14C90" w:rsidRDefault="00A14C90" w:rsidP="00A14C90">
            <w:pPr>
              <w:spacing w:before="0"/>
              <w:rPr>
                <w:sz w:val="20"/>
                <w:szCs w:val="20"/>
              </w:rPr>
            </w:pPr>
            <w:r w:rsidRPr="00A14C90">
              <w:rPr>
                <w:sz w:val="20"/>
                <w:szCs w:val="20"/>
              </w:rPr>
              <w:t xml:space="preserve">Profesor invitado: S.J. Langer </w:t>
            </w:r>
          </w:p>
          <w:p w14:paraId="7F2B30A6" w14:textId="77777777" w:rsidR="00A14C90" w:rsidRDefault="00A14C90" w:rsidP="00A14C90">
            <w:pPr>
              <w:rPr>
                <w:sz w:val="20"/>
                <w:szCs w:val="20"/>
              </w:rPr>
            </w:pPr>
            <w:r w:rsidRPr="00A14C90">
              <w:rPr>
                <w:sz w:val="20"/>
                <w:szCs w:val="20"/>
              </w:rPr>
              <w:t xml:space="preserve">N.Y. </w:t>
            </w:r>
            <w:proofErr w:type="gramStart"/>
            <w:r w:rsidRPr="00A14C90">
              <w:rPr>
                <w:sz w:val="20"/>
                <w:szCs w:val="20"/>
              </w:rPr>
              <w:t>EEUU</w:t>
            </w:r>
            <w:proofErr w:type="gramEnd"/>
            <w:r w:rsidRPr="00A14C90">
              <w:rPr>
                <w:sz w:val="20"/>
                <w:szCs w:val="20"/>
              </w:rPr>
              <w:t>.</w:t>
            </w:r>
          </w:p>
          <w:p w14:paraId="4110A462" w14:textId="70843047" w:rsidR="00B453C9" w:rsidRPr="00995DA3" w:rsidRDefault="00B453C9" w:rsidP="00450A8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67F21B6" w14:textId="660327D1" w:rsidR="00B453C9" w:rsidRPr="005A4B02" w:rsidRDefault="00761124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orrespondiente a la semana </w:t>
            </w:r>
            <w:r w:rsidR="006326C3">
              <w:rPr>
                <w:sz w:val="20"/>
                <w:szCs w:val="20"/>
                <w:lang w:val="es-CL"/>
              </w:rPr>
              <w:t>2,3 y 4</w:t>
            </w:r>
            <w:r w:rsidRPr="0063580A">
              <w:rPr>
                <w:sz w:val="20"/>
                <w:szCs w:val="20"/>
                <w:lang w:val="es-CL"/>
              </w:rPr>
              <w:t xml:space="preserve"> del Módulo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 3</w:t>
            </w:r>
          </w:p>
        </w:tc>
      </w:tr>
      <w:tr w:rsidR="00B453C9" w:rsidRPr="0036312E" w14:paraId="1E9A72EE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325BAB5E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01C9F25E" w14:textId="0946F7AC" w:rsidR="00B453C9" w:rsidRPr="00995DA3" w:rsidRDefault="00B853E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</w:t>
            </w:r>
            <w:r w:rsidR="00977F84">
              <w:rPr>
                <w:sz w:val="20"/>
                <w:szCs w:val="20"/>
              </w:rPr>
              <w:t xml:space="preserve">de </w:t>
            </w:r>
            <w:proofErr w:type="gramStart"/>
            <w:r w:rsidR="00286098">
              <w:rPr>
                <w:sz w:val="20"/>
                <w:szCs w:val="20"/>
              </w:rPr>
              <w:t>Agosto</w:t>
            </w:r>
            <w:proofErr w:type="gramEnd"/>
          </w:p>
          <w:p w14:paraId="3B63C2FC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57C9817" w14:textId="26231A0F" w:rsidR="00B453C9" w:rsidRPr="00AD70EE" w:rsidRDefault="001260FD" w:rsidP="00B453C9">
            <w:pPr>
              <w:rPr>
                <w:sz w:val="20"/>
                <w:szCs w:val="20"/>
              </w:rPr>
            </w:pPr>
            <w:r>
              <w:rPr>
                <w:lang w:val="es-CL"/>
              </w:rPr>
              <w:t xml:space="preserve">Hormonización en la niñez, </w:t>
            </w:r>
            <w:r w:rsidR="00AD70EE" w:rsidRPr="009A5E03">
              <w:rPr>
                <w:lang w:val="es-CL"/>
              </w:rPr>
              <w:t xml:space="preserve"> adolescencia</w:t>
            </w:r>
            <w:r>
              <w:rPr>
                <w:lang w:val="es-CL"/>
              </w:rPr>
              <w:t xml:space="preserve"> y adultez.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7E36FAB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0B3FA746" w14:textId="6232E382" w:rsidR="00B453C9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</w:t>
            </w:r>
            <w:r w:rsidR="00705F08">
              <w:rPr>
                <w:sz w:val="20"/>
                <w:szCs w:val="20"/>
              </w:rPr>
              <w:t>es</w:t>
            </w:r>
            <w:r>
              <w:rPr>
                <w:sz w:val="20"/>
                <w:szCs w:val="20"/>
              </w:rPr>
              <w:t xml:space="preserve"> invitado</w:t>
            </w:r>
            <w:r w:rsidR="00705F08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: </w:t>
            </w:r>
            <w:r w:rsidR="001260FD">
              <w:rPr>
                <w:sz w:val="20"/>
                <w:szCs w:val="20"/>
              </w:rPr>
              <w:t xml:space="preserve">Dra. </w:t>
            </w:r>
            <w:r w:rsidR="00705F08">
              <w:rPr>
                <w:sz w:val="20"/>
                <w:szCs w:val="20"/>
              </w:rPr>
              <w:t xml:space="preserve">Cecilia Pereira </w:t>
            </w:r>
            <w:r w:rsidR="001260FD">
              <w:rPr>
                <w:sz w:val="20"/>
                <w:szCs w:val="20"/>
              </w:rPr>
              <w:t>y Dr.</w:t>
            </w:r>
            <w:r w:rsidR="009F1FF0">
              <w:rPr>
                <w:sz w:val="20"/>
                <w:szCs w:val="20"/>
              </w:rPr>
              <w:t xml:space="preserve"> </w:t>
            </w:r>
            <w:r w:rsidR="00705F08">
              <w:rPr>
                <w:sz w:val="20"/>
                <w:szCs w:val="20"/>
              </w:rPr>
              <w:t>Alejandro Martínez</w:t>
            </w:r>
          </w:p>
          <w:p w14:paraId="526E0905" w14:textId="7EF12FD9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625CD669" w14:textId="4AE9A1DA" w:rsidR="00B453C9" w:rsidRPr="005A4B02" w:rsidRDefault="00761124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orrespondiente a la semana 5 y 6 </w:t>
            </w:r>
            <w:r w:rsidRPr="0063580A">
              <w:rPr>
                <w:sz w:val="20"/>
                <w:szCs w:val="20"/>
                <w:lang w:val="es-CL"/>
              </w:rPr>
              <w:t xml:space="preserve"> del Módulo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 3</w:t>
            </w:r>
          </w:p>
        </w:tc>
      </w:tr>
      <w:tr w:rsidR="00B453C9" w:rsidRPr="0036312E" w14:paraId="3A9BEAD9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2637E6CF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6</w:t>
            </w:r>
          </w:p>
          <w:p w14:paraId="499E5E94" w14:textId="36A62F0F" w:rsidR="00B453C9" w:rsidRPr="00995DA3" w:rsidRDefault="00B853E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 xml:space="preserve"> </w:t>
            </w:r>
            <w:r w:rsidR="00977F84">
              <w:rPr>
                <w:sz w:val="20"/>
                <w:szCs w:val="20"/>
              </w:rPr>
              <w:t xml:space="preserve">de </w:t>
            </w:r>
            <w:proofErr w:type="gramStart"/>
            <w:r w:rsidR="00286098">
              <w:rPr>
                <w:sz w:val="20"/>
                <w:szCs w:val="20"/>
              </w:rPr>
              <w:t>Agosto</w:t>
            </w:r>
            <w:proofErr w:type="gramEnd"/>
          </w:p>
          <w:p w14:paraId="5B9F2343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D49C265" w14:textId="6F000C8A" w:rsidR="00B81883" w:rsidRDefault="00E5791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Alternativas quirúrgicas</w:t>
            </w:r>
            <w:r w:rsidR="009F1FF0">
              <w:rPr>
                <w:sz w:val="20"/>
                <w:szCs w:val="20"/>
              </w:rPr>
              <w:t xml:space="preserve"> en la transición de personas Trans</w:t>
            </w:r>
            <w:r w:rsidR="00903554">
              <w:rPr>
                <w:sz w:val="20"/>
                <w:szCs w:val="20"/>
              </w:rPr>
              <w:t>*</w:t>
            </w:r>
          </w:p>
          <w:p w14:paraId="0318B6D5" w14:textId="4A9AC844" w:rsidR="00E57919" w:rsidRPr="00AD70EE" w:rsidRDefault="00E57919" w:rsidP="00EF7553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3FB88DEB" w14:textId="77777777" w:rsidR="00190B55" w:rsidRDefault="00190B55" w:rsidP="00190B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26294AA9" w14:textId="0C4B5C3F" w:rsidR="00190B55" w:rsidRDefault="00190B55" w:rsidP="00190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invitado:</w:t>
            </w:r>
            <w:r w:rsidR="001260FD">
              <w:rPr>
                <w:sz w:val="20"/>
                <w:szCs w:val="20"/>
              </w:rPr>
              <w:t xml:space="preserve"> Dra.</w:t>
            </w:r>
            <w:r>
              <w:rPr>
                <w:sz w:val="20"/>
                <w:szCs w:val="20"/>
              </w:rPr>
              <w:t xml:space="preserve"> Melis</w:t>
            </w:r>
            <w:r w:rsidR="00E57919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a</w:t>
            </w:r>
            <w:r w:rsidR="00AD70EE">
              <w:rPr>
                <w:sz w:val="20"/>
                <w:szCs w:val="20"/>
              </w:rPr>
              <w:t xml:space="preserve"> Cifuentes</w:t>
            </w:r>
          </w:p>
          <w:p w14:paraId="6BE368B5" w14:textId="05C5A48D" w:rsidR="00B453C9" w:rsidRPr="00995DA3" w:rsidRDefault="00B453C9" w:rsidP="006232A1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BA596EE" w14:textId="622A032B" w:rsidR="00B453C9" w:rsidRPr="001260FD" w:rsidRDefault="00761124" w:rsidP="001260FD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</w:t>
            </w:r>
            <w:r w:rsidR="001260FD" w:rsidRPr="0063580A">
              <w:rPr>
                <w:sz w:val="20"/>
                <w:szCs w:val="20"/>
                <w:lang w:val="es-CL"/>
              </w:rPr>
              <w:t>orrespondiente a la semana 5 y 7</w:t>
            </w:r>
            <w:r w:rsidRPr="0063580A">
              <w:rPr>
                <w:sz w:val="20"/>
                <w:szCs w:val="20"/>
                <w:lang w:val="es-CL"/>
              </w:rPr>
              <w:t xml:space="preserve"> del Módulo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 3</w:t>
            </w:r>
          </w:p>
        </w:tc>
      </w:tr>
      <w:tr w:rsidR="00E07D56" w:rsidRPr="0036312E" w14:paraId="5D82B77F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32C4C63A" w14:textId="0C6A0A1F" w:rsidR="00E07D56" w:rsidRDefault="00E07D56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7</w:t>
            </w:r>
          </w:p>
          <w:p w14:paraId="41F57B88" w14:textId="55FF557F" w:rsidR="00F36EC3" w:rsidRPr="00995DA3" w:rsidRDefault="000B374A" w:rsidP="00F36E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7</w:t>
            </w:r>
            <w:r w:rsidR="00AD70EE">
              <w:rPr>
                <w:sz w:val="20"/>
                <w:szCs w:val="20"/>
              </w:rPr>
              <w:t xml:space="preserve"> de </w:t>
            </w:r>
            <w:proofErr w:type="gramStart"/>
            <w:r w:rsidR="00286098">
              <w:rPr>
                <w:sz w:val="20"/>
                <w:szCs w:val="20"/>
              </w:rPr>
              <w:t>Septiembre</w:t>
            </w:r>
            <w:proofErr w:type="gramEnd"/>
          </w:p>
          <w:p w14:paraId="22CBEFD9" w14:textId="0190EFCB" w:rsidR="00F36EC3" w:rsidRDefault="00F36EC3" w:rsidP="00F36E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A506BE6" w14:textId="77777777" w:rsidR="00190B55" w:rsidRPr="00AD70EE" w:rsidRDefault="00190B55" w:rsidP="00190B5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  <w:lang w:val="es-CL"/>
              </w:rPr>
              <w:t>Intersexualidad: Los DDHH y el desarrollo sexual diverso</w:t>
            </w:r>
          </w:p>
          <w:p w14:paraId="04BD0F82" w14:textId="77777777" w:rsidR="00E07D56" w:rsidRPr="00AD70EE" w:rsidRDefault="00E07D56" w:rsidP="00341595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9220A84" w14:textId="77777777" w:rsidR="00190B55" w:rsidRDefault="00190B55" w:rsidP="00190B5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49FA2A9E" w14:textId="0E8AE6CE" w:rsidR="00190B55" w:rsidRDefault="00190B55" w:rsidP="00190B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 invitado: </w:t>
            </w:r>
            <w:r w:rsidR="000A62DC">
              <w:rPr>
                <w:sz w:val="20"/>
                <w:szCs w:val="20"/>
              </w:rPr>
              <w:t>Por confirmar</w:t>
            </w:r>
          </w:p>
          <w:p w14:paraId="6408A020" w14:textId="77777777" w:rsidR="00E07D56" w:rsidRDefault="00E07D56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9F3EAC7" w14:textId="23B9DA14" w:rsidR="00E07D56" w:rsidRPr="00761124" w:rsidRDefault="00761124" w:rsidP="00761124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</w:t>
            </w:r>
            <w:r w:rsidR="001260FD" w:rsidRPr="0063580A">
              <w:rPr>
                <w:sz w:val="20"/>
                <w:szCs w:val="20"/>
                <w:lang w:val="es-CL"/>
              </w:rPr>
              <w:t>orrespondiente a la semana 8</w:t>
            </w:r>
            <w:r w:rsidRPr="0063580A">
              <w:rPr>
                <w:sz w:val="20"/>
                <w:szCs w:val="20"/>
                <w:lang w:val="es-CL"/>
              </w:rPr>
              <w:t xml:space="preserve"> del Módulo</w:t>
            </w:r>
            <w:r w:rsidR="001260FD" w:rsidRPr="0063580A">
              <w:rPr>
                <w:sz w:val="20"/>
                <w:szCs w:val="20"/>
                <w:lang w:val="es-CL"/>
              </w:rPr>
              <w:t xml:space="preserve"> 3</w:t>
            </w:r>
          </w:p>
        </w:tc>
      </w:tr>
      <w:tr w:rsidR="00E07D56" w:rsidRPr="0036312E" w14:paraId="1B0591C1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717A629F" w14:textId="77777777" w:rsidR="00E07D56" w:rsidRDefault="00E07D56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Webinar</w:t>
            </w:r>
            <w:proofErr w:type="spellEnd"/>
            <w:r>
              <w:rPr>
                <w:sz w:val="20"/>
                <w:szCs w:val="20"/>
              </w:rPr>
              <w:t xml:space="preserve"> 8</w:t>
            </w:r>
          </w:p>
          <w:p w14:paraId="7F265A8E" w14:textId="23C0DE7C" w:rsidR="00F36EC3" w:rsidRPr="00995DA3" w:rsidRDefault="00F36EC3" w:rsidP="00F36E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8C37F4">
              <w:rPr>
                <w:sz w:val="20"/>
                <w:szCs w:val="20"/>
              </w:rPr>
              <w:t>7</w:t>
            </w:r>
            <w:r w:rsidR="000B374A">
              <w:rPr>
                <w:sz w:val="20"/>
                <w:szCs w:val="20"/>
              </w:rPr>
              <w:t xml:space="preserve"> </w:t>
            </w:r>
            <w:r w:rsidR="00BA3734">
              <w:rPr>
                <w:sz w:val="20"/>
                <w:szCs w:val="20"/>
              </w:rPr>
              <w:t xml:space="preserve">de </w:t>
            </w:r>
            <w:proofErr w:type="gramStart"/>
            <w:r w:rsidR="00286098">
              <w:rPr>
                <w:sz w:val="20"/>
                <w:szCs w:val="20"/>
              </w:rPr>
              <w:t>Septiembre</w:t>
            </w:r>
            <w:proofErr w:type="gramEnd"/>
          </w:p>
          <w:p w14:paraId="1ACFA1B8" w14:textId="7D6CEFE5" w:rsidR="00F36EC3" w:rsidRDefault="00F36EC3" w:rsidP="00F36E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A7BDD06" w14:textId="09FE6F28" w:rsidR="00E07D56" w:rsidRPr="00AD70EE" w:rsidRDefault="00AD70EE" w:rsidP="00341595">
            <w:pPr>
              <w:rPr>
                <w:sz w:val="20"/>
                <w:szCs w:val="20"/>
              </w:rPr>
            </w:pPr>
            <w:r w:rsidRPr="00AD70EE">
              <w:rPr>
                <w:sz w:val="20"/>
                <w:szCs w:val="20"/>
              </w:rPr>
              <w:t>Análisis de casos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BD95E38" w14:textId="77777777" w:rsidR="00E07D56" w:rsidRDefault="00AD70EE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Constanza Gálvez</w:t>
            </w:r>
          </w:p>
          <w:p w14:paraId="09A7771F" w14:textId="77777777" w:rsidR="00AD70EE" w:rsidRDefault="00AD70EE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040009C9" w14:textId="77777777" w:rsidR="00AD70EE" w:rsidRPr="0063580A" w:rsidRDefault="00AD70EE" w:rsidP="00341595">
            <w:pPr>
              <w:rPr>
                <w:sz w:val="20"/>
                <w:szCs w:val="20"/>
                <w:lang w:val="en-US"/>
              </w:rPr>
            </w:pPr>
            <w:r w:rsidRPr="0063580A">
              <w:rPr>
                <w:sz w:val="20"/>
                <w:szCs w:val="20"/>
                <w:lang w:val="en-US"/>
              </w:rPr>
              <w:t xml:space="preserve">Ps. Christian </w:t>
            </w:r>
            <w:proofErr w:type="spellStart"/>
            <w:r w:rsidRPr="0063580A">
              <w:rPr>
                <w:sz w:val="20"/>
                <w:szCs w:val="20"/>
                <w:lang w:val="en-US"/>
              </w:rPr>
              <w:t>Spuler</w:t>
            </w:r>
            <w:proofErr w:type="spellEnd"/>
          </w:p>
          <w:p w14:paraId="6CDAE61A" w14:textId="34D14878" w:rsidR="00AD70EE" w:rsidRPr="0063580A" w:rsidRDefault="00AD70EE" w:rsidP="00341595">
            <w:pPr>
              <w:rPr>
                <w:sz w:val="20"/>
                <w:szCs w:val="20"/>
                <w:lang w:val="en-US"/>
              </w:rPr>
            </w:pPr>
            <w:r w:rsidRPr="0063580A">
              <w:rPr>
                <w:sz w:val="20"/>
                <w:szCs w:val="20"/>
                <w:lang w:val="en-US"/>
              </w:rPr>
              <w:t>Ps. Carolina Alonso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24BA52C2" w14:textId="6B8AEE83" w:rsidR="00E07D56" w:rsidRPr="00761124" w:rsidRDefault="00761124" w:rsidP="00761124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</w:t>
            </w:r>
            <w:r w:rsidR="001260FD" w:rsidRPr="0063580A">
              <w:rPr>
                <w:sz w:val="20"/>
                <w:szCs w:val="20"/>
                <w:lang w:val="es-CL"/>
              </w:rPr>
              <w:t>orrespondiente a todo el módulo</w:t>
            </w:r>
            <w:r w:rsidRPr="0063580A">
              <w:rPr>
                <w:sz w:val="20"/>
                <w:szCs w:val="20"/>
                <w:lang w:val="es-CL"/>
              </w:rPr>
              <w:t xml:space="preserve"> Módulo</w:t>
            </w:r>
          </w:p>
        </w:tc>
      </w:tr>
    </w:tbl>
    <w:p w14:paraId="3A4A0C23" w14:textId="77777777" w:rsidR="00B453C9" w:rsidRDefault="00B453C9" w:rsidP="00B453C9">
      <w:pPr>
        <w:pStyle w:val="Sinespaciado"/>
        <w:rPr>
          <w:b/>
          <w:sz w:val="24"/>
          <w:szCs w:val="24"/>
        </w:rPr>
      </w:pPr>
    </w:p>
    <w:p w14:paraId="26D8AA52" w14:textId="5A8238E8" w:rsidR="00427BD5" w:rsidRDefault="00427BD5" w:rsidP="0046260A">
      <w:pPr>
        <w:pStyle w:val="Sinespaciado"/>
        <w:outlineLvl w:val="0"/>
        <w:rPr>
          <w:b/>
          <w:sz w:val="24"/>
          <w:szCs w:val="24"/>
        </w:rPr>
      </w:pPr>
    </w:p>
    <w:p w14:paraId="50CE0AA6" w14:textId="0B7B7180" w:rsidR="00EB268B" w:rsidRDefault="00EB268B" w:rsidP="0046260A">
      <w:pPr>
        <w:pStyle w:val="Sinespaciado"/>
        <w:outlineLvl w:val="0"/>
        <w:rPr>
          <w:b/>
          <w:sz w:val="24"/>
          <w:szCs w:val="24"/>
        </w:rPr>
      </w:pPr>
    </w:p>
    <w:p w14:paraId="19BE0442" w14:textId="29B619C4" w:rsidR="00EB268B" w:rsidRDefault="00EB268B" w:rsidP="0046260A">
      <w:pPr>
        <w:pStyle w:val="Sinespaciado"/>
        <w:outlineLvl w:val="0"/>
        <w:rPr>
          <w:b/>
          <w:sz w:val="24"/>
          <w:szCs w:val="24"/>
        </w:rPr>
      </w:pPr>
    </w:p>
    <w:p w14:paraId="4A073A1C" w14:textId="77777777" w:rsidR="00EB268B" w:rsidRDefault="00EB268B" w:rsidP="0046260A">
      <w:pPr>
        <w:pStyle w:val="Sinespaciado"/>
        <w:outlineLvl w:val="0"/>
        <w:rPr>
          <w:b/>
          <w:sz w:val="24"/>
          <w:szCs w:val="24"/>
        </w:rPr>
      </w:pPr>
    </w:p>
    <w:p w14:paraId="023BC929" w14:textId="77777777" w:rsidR="00B453C9" w:rsidRPr="00B453C9" w:rsidRDefault="00B453C9" w:rsidP="0046260A">
      <w:pPr>
        <w:pStyle w:val="Sinespaciado"/>
        <w:outlineLvl w:val="0"/>
        <w:rPr>
          <w:b/>
          <w:sz w:val="24"/>
          <w:szCs w:val="24"/>
          <w:lang w:val="es-CL"/>
        </w:rPr>
      </w:pPr>
      <w:r w:rsidRPr="00B453C9">
        <w:rPr>
          <w:b/>
          <w:sz w:val="24"/>
          <w:szCs w:val="24"/>
        </w:rPr>
        <w:t>MODULO 4, CLINICA Y PSICOTERAPIA DE LAS RELACIONES Y PRÁCTICAS SEXUALES DIVERSAS</w:t>
      </w:r>
    </w:p>
    <w:p w14:paraId="562E5FA3" w14:textId="77777777" w:rsidR="00B453C9" w:rsidRPr="000D607C" w:rsidRDefault="00B453C9" w:rsidP="00B453C9">
      <w:pPr>
        <w:pStyle w:val="Sinespaciado"/>
        <w:jc w:val="center"/>
      </w:pPr>
    </w:p>
    <w:tbl>
      <w:tblPr>
        <w:tblW w:w="4124" w:type="pct"/>
        <w:tblLayout w:type="fixed"/>
        <w:tblLook w:val="04A0" w:firstRow="1" w:lastRow="0" w:firstColumn="1" w:lastColumn="0" w:noHBand="0" w:noVBand="1"/>
      </w:tblPr>
      <w:tblGrid>
        <w:gridCol w:w="1984"/>
        <w:gridCol w:w="2129"/>
        <w:gridCol w:w="3254"/>
        <w:gridCol w:w="4141"/>
      </w:tblGrid>
      <w:tr w:rsidR="00B453C9" w:rsidRPr="000D607C" w14:paraId="56616E60" w14:textId="77777777" w:rsidTr="00341595">
        <w:trPr>
          <w:trHeight w:val="331"/>
        </w:trPr>
        <w:tc>
          <w:tcPr>
            <w:tcW w:w="862" w:type="pct"/>
            <w:vMerge w:val="restart"/>
            <w:tcBorders>
              <w:top w:val="single" w:sz="4" w:space="0" w:color="FF3B3B"/>
              <w:left w:val="single" w:sz="2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4C17D824" w14:textId="77777777" w:rsidR="00B453C9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Fecha y horario</w:t>
            </w:r>
          </w:p>
          <w:p w14:paraId="49CBB472" w14:textId="005A1CFF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A41C7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25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26D64B50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414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061403FF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Docentes a cargo</w:t>
            </w:r>
          </w:p>
        </w:tc>
        <w:tc>
          <w:tcPr>
            <w:tcW w:w="1799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48EA0F80" w14:textId="77777777" w:rsidR="00B453C9" w:rsidRPr="00995DA3" w:rsidRDefault="00B453C9" w:rsidP="00341595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Actividad(es)</w:t>
            </w:r>
            <w:r>
              <w:rPr>
                <w:b/>
                <w:sz w:val="20"/>
                <w:szCs w:val="20"/>
              </w:rPr>
              <w:t xml:space="preserve"> Revisadas</w:t>
            </w:r>
          </w:p>
        </w:tc>
      </w:tr>
      <w:tr w:rsidR="00B453C9" w:rsidRPr="0036312E" w14:paraId="6B35D1BB" w14:textId="77777777" w:rsidTr="00341595">
        <w:trPr>
          <w:trHeight w:val="413"/>
        </w:trPr>
        <w:tc>
          <w:tcPr>
            <w:tcW w:w="862" w:type="pct"/>
            <w:vMerge/>
            <w:tcBorders>
              <w:left w:val="single" w:sz="2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72D440A6" w14:textId="77777777" w:rsidR="00B453C9" w:rsidRPr="000D607C" w:rsidRDefault="00B453C9" w:rsidP="00341595"/>
        </w:tc>
        <w:tc>
          <w:tcPr>
            <w:tcW w:w="925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53C11019" w14:textId="77777777" w:rsidR="00B453C9" w:rsidRPr="000D607C" w:rsidRDefault="00B453C9" w:rsidP="00341595"/>
        </w:tc>
        <w:tc>
          <w:tcPr>
            <w:tcW w:w="1414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0936939" w14:textId="77777777" w:rsidR="00B453C9" w:rsidRPr="0036312E" w:rsidRDefault="00B453C9" w:rsidP="00341595"/>
        </w:tc>
        <w:tc>
          <w:tcPr>
            <w:tcW w:w="1799" w:type="pct"/>
            <w:vMerge/>
            <w:tcBorders>
              <w:left w:val="single" w:sz="4" w:space="0" w:color="FF3B3B"/>
              <w:bottom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223876E4" w14:textId="77777777" w:rsidR="00B453C9" w:rsidRPr="0036312E" w:rsidRDefault="00B453C9" w:rsidP="00341595"/>
        </w:tc>
      </w:tr>
      <w:tr w:rsidR="00B453C9" w:rsidRPr="0036312E" w14:paraId="3532DE19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65E748D8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  <w:p w14:paraId="74E2731D" w14:textId="1C9F3132" w:rsidR="00B453C9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C72C87">
              <w:rPr>
                <w:sz w:val="20"/>
                <w:szCs w:val="20"/>
              </w:rPr>
              <w:t>05</w:t>
            </w:r>
            <w:r w:rsidR="009F6222">
              <w:rPr>
                <w:sz w:val="20"/>
                <w:szCs w:val="20"/>
              </w:rPr>
              <w:t xml:space="preserve"> </w:t>
            </w:r>
            <w:r w:rsidR="00725D89">
              <w:rPr>
                <w:sz w:val="20"/>
                <w:szCs w:val="20"/>
              </w:rPr>
              <w:t xml:space="preserve">de </w:t>
            </w:r>
            <w:proofErr w:type="gramStart"/>
            <w:r w:rsidR="00C72C87">
              <w:rPr>
                <w:sz w:val="20"/>
                <w:szCs w:val="20"/>
              </w:rPr>
              <w:t>Octubre</w:t>
            </w:r>
            <w:proofErr w:type="gramEnd"/>
          </w:p>
          <w:p w14:paraId="2E6707E9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1A75088" w14:textId="321BA871" w:rsidR="00B453C9" w:rsidRPr="00995DA3" w:rsidRDefault="00AD70EE" w:rsidP="00341595">
            <w:pPr>
              <w:rPr>
                <w:sz w:val="20"/>
                <w:szCs w:val="20"/>
              </w:rPr>
            </w:pPr>
            <w:r w:rsidRPr="00FE3E3D">
              <w:rPr>
                <w:lang w:val="es-CL"/>
              </w:rPr>
              <w:t xml:space="preserve">Mitos y realidades de las prácticas sexuales </w:t>
            </w:r>
            <w:r>
              <w:rPr>
                <w:lang w:val="es-CL"/>
              </w:rPr>
              <w:t xml:space="preserve">y relaciones </w:t>
            </w:r>
            <w:r w:rsidRPr="00FE3E3D">
              <w:rPr>
                <w:lang w:val="es-CL"/>
              </w:rPr>
              <w:t>diversas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AC957E8" w14:textId="77777777" w:rsidR="00B453C9" w:rsidRPr="00995DA3" w:rsidRDefault="00B453C9" w:rsidP="00341595">
            <w:pPr>
              <w:rPr>
                <w:sz w:val="20"/>
                <w:szCs w:val="20"/>
                <w:lang w:val="es-CL"/>
              </w:rPr>
            </w:pPr>
            <w:r w:rsidRPr="00995DA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 xml:space="preserve"> </w:t>
            </w: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293E4BB4" w14:textId="77777777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55EB0BDC" w14:textId="25CC24FF" w:rsidR="00B453C9" w:rsidRPr="0063580A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</w:t>
            </w:r>
            <w:r w:rsidR="00C32A1E" w:rsidRPr="0063580A">
              <w:rPr>
                <w:sz w:val="20"/>
                <w:szCs w:val="20"/>
                <w:lang w:val="es-CL"/>
              </w:rPr>
              <w:t>respondiente a la semana 1 y 2 del Módulo 4</w:t>
            </w:r>
          </w:p>
        </w:tc>
      </w:tr>
      <w:tr w:rsidR="00B453C9" w:rsidRPr="0036312E" w14:paraId="398E8E16" w14:textId="77777777" w:rsidTr="00341595">
        <w:trPr>
          <w:trHeight w:val="874"/>
        </w:trPr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7B7F437D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5C4D0D84" w14:textId="42BA1ACB" w:rsidR="00B453C9" w:rsidRDefault="009F6222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C72C87">
              <w:rPr>
                <w:sz w:val="20"/>
                <w:szCs w:val="20"/>
              </w:rPr>
              <w:t>05</w:t>
            </w:r>
            <w:r w:rsidR="00725D89">
              <w:rPr>
                <w:sz w:val="20"/>
                <w:szCs w:val="20"/>
              </w:rPr>
              <w:t xml:space="preserve"> de </w:t>
            </w:r>
            <w:proofErr w:type="gramStart"/>
            <w:r w:rsidR="00C72C87">
              <w:rPr>
                <w:sz w:val="20"/>
                <w:szCs w:val="20"/>
              </w:rPr>
              <w:t>Octubre</w:t>
            </w:r>
            <w:proofErr w:type="gramEnd"/>
          </w:p>
          <w:p w14:paraId="130C6B94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DBF4697" w14:textId="77777777" w:rsidR="00AD70EE" w:rsidRDefault="00AD70EE" w:rsidP="00AD70EE">
            <w:pPr>
              <w:rPr>
                <w:lang w:val="es-CL"/>
              </w:rPr>
            </w:pPr>
            <w:r w:rsidRPr="00FE3E3D">
              <w:rPr>
                <w:lang w:val="es-CL"/>
              </w:rPr>
              <w:t>Vínculos afectivos y eróticos diversos</w:t>
            </w:r>
          </w:p>
          <w:p w14:paraId="5E87D273" w14:textId="73AC1FF4" w:rsidR="00B453C9" w:rsidRPr="00995DA3" w:rsidRDefault="00B453C9" w:rsidP="00341595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BA15CC6" w14:textId="77777777" w:rsidR="00B453C9" w:rsidRPr="00995DA3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proofErr w:type="spellStart"/>
            <w:r>
              <w:rPr>
                <w:sz w:val="20"/>
                <w:szCs w:val="20"/>
              </w:rPr>
              <w:t>Rodriguez</w:t>
            </w:r>
            <w:proofErr w:type="spellEnd"/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870C6FD" w14:textId="577C927E" w:rsidR="00B453C9" w:rsidRPr="0063580A" w:rsidRDefault="00B453C9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 xml:space="preserve">Todas las actividades y material correspondiente a la semana 1 </w:t>
            </w:r>
            <w:r w:rsidR="00C32A1E" w:rsidRPr="0063580A">
              <w:rPr>
                <w:sz w:val="20"/>
                <w:szCs w:val="20"/>
                <w:lang w:val="es-CL"/>
              </w:rPr>
              <w:t>y 2 del Módulo 4</w:t>
            </w:r>
          </w:p>
        </w:tc>
      </w:tr>
      <w:tr w:rsidR="00B453C9" w:rsidRPr="0036312E" w14:paraId="2A597AC3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2CEDA1FC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3</w:t>
            </w:r>
          </w:p>
          <w:p w14:paraId="502F93D5" w14:textId="428C1356" w:rsidR="00B453C9" w:rsidRPr="00995DA3" w:rsidRDefault="00725D8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C72C87"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 w:rsidR="00286098">
              <w:rPr>
                <w:sz w:val="20"/>
                <w:szCs w:val="20"/>
              </w:rPr>
              <w:t>Octubre</w:t>
            </w:r>
            <w:proofErr w:type="gramEnd"/>
            <w:r w:rsidR="00427BD5">
              <w:rPr>
                <w:sz w:val="20"/>
                <w:szCs w:val="20"/>
              </w:rPr>
              <w:t xml:space="preserve"> </w:t>
            </w:r>
            <w:r w:rsidR="00B453C9"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B6AA8BC" w14:textId="77777777" w:rsidR="00AB0768" w:rsidRDefault="00AB0768" w:rsidP="00AB0768">
            <w:pPr>
              <w:rPr>
                <w:lang w:val="es-CL"/>
              </w:rPr>
            </w:pPr>
            <w:r w:rsidRPr="00FE3E3D">
              <w:rPr>
                <w:lang w:val="es-CL"/>
              </w:rPr>
              <w:t>Vínculos afectivos y eróticos diversos</w:t>
            </w:r>
          </w:p>
          <w:p w14:paraId="4C4738CE" w14:textId="36F08639" w:rsidR="00AD70EE" w:rsidRPr="00995DA3" w:rsidRDefault="00AD70EE" w:rsidP="00341595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35B1C49" w14:textId="2A13C3E0" w:rsidR="00B453C9" w:rsidRPr="00995DA3" w:rsidRDefault="00AB0768" w:rsidP="00AD70E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proofErr w:type="spellStart"/>
            <w:r>
              <w:rPr>
                <w:sz w:val="20"/>
                <w:szCs w:val="20"/>
              </w:rPr>
              <w:t>Rodriguez</w:t>
            </w:r>
            <w:proofErr w:type="spellEnd"/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9591A7A" w14:textId="1F698495" w:rsidR="00B453C9" w:rsidRPr="005A4B02" w:rsidRDefault="00C32A1E" w:rsidP="00341595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y 2 del Módulo 4</w:t>
            </w:r>
          </w:p>
        </w:tc>
      </w:tr>
      <w:tr w:rsidR="00B453C9" w:rsidRPr="0036312E" w14:paraId="0C4449BA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45C74668" w14:textId="77777777" w:rsidR="00B453C9" w:rsidRDefault="00B453C9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Webinar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14:paraId="5169F3AA" w14:textId="1CCFC76C" w:rsidR="00B453C9" w:rsidRPr="00995DA3" w:rsidRDefault="00725D89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286098">
              <w:rPr>
                <w:sz w:val="20"/>
                <w:szCs w:val="20"/>
              </w:rPr>
              <w:t>1</w:t>
            </w:r>
            <w:r w:rsidR="00C72C8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 w:rsidR="00286098">
              <w:rPr>
                <w:sz w:val="20"/>
                <w:szCs w:val="20"/>
              </w:rPr>
              <w:t>Octubre</w:t>
            </w:r>
            <w:proofErr w:type="gramEnd"/>
            <w:r w:rsidR="00427BD5">
              <w:rPr>
                <w:sz w:val="20"/>
                <w:szCs w:val="20"/>
              </w:rPr>
              <w:t xml:space="preserve"> </w:t>
            </w:r>
            <w:r w:rsidR="00B453C9"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8B59114" w14:textId="771B64C9" w:rsidR="00B453C9" w:rsidRPr="00E01B61" w:rsidRDefault="00AB0768" w:rsidP="00341595">
            <w:pPr>
              <w:rPr>
                <w:sz w:val="20"/>
                <w:szCs w:val="20"/>
                <w:lang w:val="es-CL"/>
              </w:rPr>
            </w:pPr>
            <w:r>
              <w:rPr>
                <w:lang w:val="es-CL"/>
              </w:rPr>
              <w:t>Prácticas sexuales diversas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2D473F88" w14:textId="1F9875EB" w:rsidR="00AD70EE" w:rsidRPr="00995DA3" w:rsidRDefault="00AB0768" w:rsidP="00AD70E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Miguel Rueda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215D1D93" w14:textId="3AB06DCA" w:rsidR="00B453C9" w:rsidRPr="005A4B02" w:rsidRDefault="00AB0768" w:rsidP="00C32A1E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y 2 del Módulo 4</w:t>
            </w:r>
          </w:p>
        </w:tc>
      </w:tr>
      <w:tr w:rsidR="007D3D6A" w:rsidRPr="0036312E" w14:paraId="42B2448A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32D3C2F5" w14:textId="77777777" w:rsidR="007D3D6A" w:rsidRDefault="007D3D6A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55C9B71D" w14:textId="5E6B1FA3" w:rsidR="00DE3192" w:rsidRDefault="00815C7B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286098">
              <w:rPr>
                <w:sz w:val="20"/>
                <w:szCs w:val="20"/>
              </w:rPr>
              <w:t>0</w:t>
            </w:r>
            <w:r w:rsidR="00C72C8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de Noviembre</w:t>
            </w:r>
            <w:r w:rsidR="00427BD5">
              <w:rPr>
                <w:sz w:val="20"/>
                <w:szCs w:val="20"/>
              </w:rPr>
              <w:t xml:space="preserve"> </w:t>
            </w:r>
            <w:r w:rsidR="00DE3192"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3682A9B4" w14:textId="1EDEA7DF" w:rsidR="007D3D6A" w:rsidRDefault="00AB0768" w:rsidP="00341595">
            <w:pPr>
              <w:rPr>
                <w:sz w:val="20"/>
                <w:szCs w:val="20"/>
                <w:lang w:val="es-CL"/>
              </w:rPr>
            </w:pPr>
            <w:r>
              <w:rPr>
                <w:lang w:val="es-CL"/>
              </w:rPr>
              <w:t>Prácticas sexuales diversas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DB533E2" w14:textId="534E2E48" w:rsidR="007D3D6A" w:rsidRDefault="00AB0768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Invitado: Por definir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B94489B" w14:textId="1D70AF62" w:rsidR="007D3D6A" w:rsidRPr="0063580A" w:rsidRDefault="00AB0768" w:rsidP="00C32A1E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63580A">
              <w:rPr>
                <w:sz w:val="20"/>
                <w:szCs w:val="20"/>
                <w:lang w:val="es-CL"/>
              </w:rPr>
              <w:t>Todas las actividades y material correspondiente a la semana 1 y 2 del Módulo 4</w:t>
            </w:r>
          </w:p>
        </w:tc>
      </w:tr>
      <w:tr w:rsidR="007D3D6A" w:rsidRPr="0036312E" w14:paraId="6DDCF942" w14:textId="77777777" w:rsidTr="00341595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21EB2AF" w14:textId="77777777" w:rsidR="007D3D6A" w:rsidRDefault="007D3D6A" w:rsidP="00341595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6</w:t>
            </w:r>
          </w:p>
          <w:p w14:paraId="7446B63B" w14:textId="40A73E18" w:rsidR="000A4B4D" w:rsidRDefault="00815C7B" w:rsidP="00341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</w:t>
            </w:r>
            <w:r w:rsidR="00286098">
              <w:rPr>
                <w:sz w:val="20"/>
                <w:szCs w:val="20"/>
              </w:rPr>
              <w:t>0</w:t>
            </w:r>
            <w:r w:rsidR="00C72C87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de </w:t>
            </w:r>
            <w:proofErr w:type="gramStart"/>
            <w:r>
              <w:rPr>
                <w:sz w:val="20"/>
                <w:szCs w:val="20"/>
              </w:rPr>
              <w:t>Noviembre</w:t>
            </w:r>
            <w:r w:rsidR="00427BD5">
              <w:rPr>
                <w:sz w:val="20"/>
                <w:szCs w:val="20"/>
              </w:rPr>
              <w:t xml:space="preserve">  </w:t>
            </w:r>
            <w:r w:rsidR="000A4B4D">
              <w:rPr>
                <w:sz w:val="20"/>
                <w:szCs w:val="20"/>
              </w:rPr>
              <w:t>11:30</w:t>
            </w:r>
            <w:proofErr w:type="gramEnd"/>
            <w:r w:rsidR="000A4B4D">
              <w:rPr>
                <w:sz w:val="20"/>
                <w:szCs w:val="20"/>
              </w:rPr>
              <w:t>-13:15</w:t>
            </w:r>
          </w:p>
          <w:p w14:paraId="60EBD941" w14:textId="70A5C4A7" w:rsidR="00815C7B" w:rsidRDefault="00815C7B" w:rsidP="00341595">
            <w:pPr>
              <w:rPr>
                <w:sz w:val="20"/>
                <w:szCs w:val="20"/>
              </w:rPr>
            </w:pP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2FA7DE9" w14:textId="502B90FF" w:rsidR="007D3D6A" w:rsidRDefault="007D3D6A" w:rsidP="00341595">
            <w:pPr>
              <w:rPr>
                <w:sz w:val="20"/>
                <w:szCs w:val="20"/>
                <w:lang w:val="es-CL"/>
              </w:rPr>
            </w:pPr>
            <w:r>
              <w:rPr>
                <w:sz w:val="20"/>
                <w:szCs w:val="20"/>
                <w:lang w:val="es-CL"/>
              </w:rPr>
              <w:t>Cierre del Diplomado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93B16F8" w14:textId="77777777" w:rsidR="007D3D6A" w:rsidRDefault="007D3D6A" w:rsidP="007D3D6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1AED11F8" w14:textId="77777777" w:rsidR="007D3D6A" w:rsidRDefault="007D3D6A" w:rsidP="007D3D6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Miguel Rueda</w:t>
            </w:r>
          </w:p>
          <w:p w14:paraId="13D723D3" w14:textId="77777777" w:rsidR="007D3D6A" w:rsidRDefault="007D3D6A" w:rsidP="007D3D6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Alemka Tomicic</w:t>
            </w:r>
          </w:p>
          <w:p w14:paraId="6EBD31AD" w14:textId="3F860921" w:rsidR="007D3D6A" w:rsidRDefault="007D3D6A" w:rsidP="007D3D6A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proofErr w:type="spellStart"/>
            <w:r>
              <w:rPr>
                <w:sz w:val="20"/>
                <w:szCs w:val="20"/>
              </w:rPr>
              <w:t>Rodriguez</w:t>
            </w:r>
            <w:proofErr w:type="spellEnd"/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6B27B879" w14:textId="77777777" w:rsidR="007D3D6A" w:rsidRPr="0063580A" w:rsidRDefault="007D3D6A" w:rsidP="00DE3192">
            <w:pPr>
              <w:pStyle w:val="Prrafodelista"/>
              <w:ind w:left="360"/>
              <w:rPr>
                <w:sz w:val="20"/>
                <w:szCs w:val="20"/>
                <w:lang w:val="es-CL"/>
              </w:rPr>
            </w:pPr>
          </w:p>
        </w:tc>
      </w:tr>
    </w:tbl>
    <w:p w14:paraId="49350767" w14:textId="56B78725" w:rsidR="00B453C9" w:rsidRDefault="00B453C9" w:rsidP="00B453C9"/>
    <w:p w14:paraId="70FD4D49" w14:textId="77777777" w:rsidR="00B453C9" w:rsidRDefault="00B453C9" w:rsidP="005130A9"/>
    <w:sectPr w:rsidR="00B453C9" w:rsidSect="00E14589"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1E366" w14:textId="77777777" w:rsidR="00FB25C9" w:rsidRDefault="00FB25C9" w:rsidP="005130A9">
      <w:r>
        <w:separator/>
      </w:r>
    </w:p>
  </w:endnote>
  <w:endnote w:type="continuationSeparator" w:id="0">
    <w:p w14:paraId="7281EB89" w14:textId="77777777" w:rsidR="00FB25C9" w:rsidRDefault="00FB25C9" w:rsidP="0051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CE556E-40AC-E547-88F5-8A1BB6867DC3}"/>
    <w:embedBold r:id="rId2" w:fontKey="{5F8F37A6-DD5F-5B4B-BE71-9C8F335CCB80}"/>
    <w:embedItalic r:id="rId3" w:fontKey="{6039B62B-69DB-6145-ACB8-92D95E5BDE34}"/>
    <w:embedBoldItalic r:id="rId4" w:fontKey="{4B133DB0-264F-B34E-A94E-DCEB54AD49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F3388DD-F380-5F4C-8F0A-13A46A7894F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7F1FFA7-CB8A-8041-A16F-384BCE718A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ED2D439-484A-B44B-BCE8-4941C84BF25A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8" w:fontKey="{2DFD64E3-0E44-3744-9C27-77E657BE5F3A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7858DEA8-A919-C040-ADF2-1EE038009E06}"/>
    <w:embedBold r:id="rId10" w:fontKey="{0842334B-35DA-B644-B39B-CA1B9650E46A}"/>
    <w:embedItalic r:id="rId11" w:fontKey="{1045E579-13F6-D249-9863-092D6F2B939D}"/>
    <w:embedBoldItalic r:id="rId12" w:fontKey="{CEE477BA-9EE9-BF4D-AAB8-8A9F90F93B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ED53BD9-B3C7-1842-BCA1-4B41A14A05A8}"/>
    <w:embedBold r:id="rId14" w:fontKey="{49A462C5-188B-C74B-88E8-13897F0135F2}"/>
    <w:embedItalic r:id="rId15" w:fontKey="{2F50672E-8696-0F4A-A9C1-2C919D73866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6" w:fontKey="{E3364E6F-3FC4-B547-BB38-F154C17A4265}"/>
    <w:embedBold r:id="rId17" w:fontKey="{48658562-457A-0145-B2EF-92B0AEB6B152}"/>
    <w:embedItalic r:id="rId18" w:fontKey="{0C3666DE-99BE-484A-A67D-E4D07F4EE363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9" w:fontKey="{7553A267-B04F-6249-9F98-9287BF20535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787BCD6F-77AE-9443-A515-8A81353D9698}"/>
    <w:embedBold r:id="rId21" w:fontKey="{98D4F500-7CCC-DA4A-9BA3-6D1A013CAFE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2" w:fontKey="{E465E6C3-DA1C-9049-938B-830D62E869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6FA1D" w14:textId="77777777" w:rsidR="00FB25C9" w:rsidRDefault="00FB25C9" w:rsidP="005130A9">
      <w:r>
        <w:separator/>
      </w:r>
    </w:p>
  </w:footnote>
  <w:footnote w:type="continuationSeparator" w:id="0">
    <w:p w14:paraId="7D8F9D2A" w14:textId="77777777" w:rsidR="00FB25C9" w:rsidRDefault="00FB25C9" w:rsidP="00513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E887E0A"/>
    <w:multiLevelType w:val="hybridMultilevel"/>
    <w:tmpl w:val="1BFE34E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3041936"/>
    <w:multiLevelType w:val="hybridMultilevel"/>
    <w:tmpl w:val="C590A034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6161F2A"/>
    <w:multiLevelType w:val="hybridMultilevel"/>
    <w:tmpl w:val="7910B898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41245"/>
    <w:multiLevelType w:val="hybridMultilevel"/>
    <w:tmpl w:val="FC3889DA"/>
    <w:lvl w:ilvl="0" w:tplc="3C6C58B2">
      <w:start w:val="1"/>
      <w:numFmt w:val="bullet"/>
      <w:lvlText w:val="-"/>
      <w:lvlJc w:val="left"/>
      <w:pPr>
        <w:ind w:left="360" w:hanging="360"/>
      </w:pPr>
      <w:rPr>
        <w:rFonts w:ascii="Segoe UI" w:eastAsiaTheme="minorHAnsi" w:hAnsi="Segoe UI" w:cs="Segoe U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192587"/>
    <w:multiLevelType w:val="hybridMultilevel"/>
    <w:tmpl w:val="AE487056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904D5C"/>
    <w:multiLevelType w:val="hybridMultilevel"/>
    <w:tmpl w:val="F3A0D45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D65CFD"/>
    <w:multiLevelType w:val="multilevel"/>
    <w:tmpl w:val="4CCA3A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DE7CD3"/>
    <w:multiLevelType w:val="hybridMultilevel"/>
    <w:tmpl w:val="711EE994"/>
    <w:lvl w:ilvl="0" w:tplc="770C9D70">
      <w:start w:val="7"/>
      <w:numFmt w:val="bullet"/>
      <w:lvlText w:val=""/>
      <w:lvlJc w:val="left"/>
      <w:pPr>
        <w:ind w:left="3960" w:hanging="360"/>
      </w:pPr>
      <w:rPr>
        <w:rFonts w:ascii="Symbol" w:eastAsia="Calibri" w:hAnsi="Symbol" w:cs="Calibri" w:hint="default"/>
      </w:rPr>
    </w:lvl>
    <w:lvl w:ilvl="1" w:tplc="0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CF6624"/>
    <w:multiLevelType w:val="hybridMultilevel"/>
    <w:tmpl w:val="A20C245C"/>
    <w:lvl w:ilvl="0" w:tplc="4446C84E">
      <w:start w:val="18"/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BE609C2"/>
    <w:multiLevelType w:val="hybridMultilevel"/>
    <w:tmpl w:val="187A488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6600806">
    <w:abstractNumId w:val="14"/>
  </w:num>
  <w:num w:numId="2" w16cid:durableId="1546530063">
    <w:abstractNumId w:val="10"/>
  </w:num>
  <w:num w:numId="3" w16cid:durableId="734205516">
    <w:abstractNumId w:val="23"/>
  </w:num>
  <w:num w:numId="4" w16cid:durableId="1375353109">
    <w:abstractNumId w:val="15"/>
  </w:num>
  <w:num w:numId="5" w16cid:durableId="1796289747">
    <w:abstractNumId w:val="16"/>
  </w:num>
  <w:num w:numId="6" w16cid:durableId="1500390453">
    <w:abstractNumId w:val="28"/>
  </w:num>
  <w:num w:numId="7" w16cid:durableId="1783379343">
    <w:abstractNumId w:val="9"/>
  </w:num>
  <w:num w:numId="8" w16cid:durableId="848913957">
    <w:abstractNumId w:val="13"/>
  </w:num>
  <w:num w:numId="9" w16cid:durableId="902105246">
    <w:abstractNumId w:val="26"/>
  </w:num>
  <w:num w:numId="10" w16cid:durableId="993337178">
    <w:abstractNumId w:val="1"/>
  </w:num>
  <w:num w:numId="11" w16cid:durableId="664816755">
    <w:abstractNumId w:val="7"/>
  </w:num>
  <w:num w:numId="12" w16cid:durableId="728455911">
    <w:abstractNumId w:val="0"/>
  </w:num>
  <w:num w:numId="13" w16cid:durableId="2098475323">
    <w:abstractNumId w:val="3"/>
  </w:num>
  <w:num w:numId="14" w16cid:durableId="1890847633">
    <w:abstractNumId w:val="12"/>
  </w:num>
  <w:num w:numId="15" w16cid:durableId="1983539040">
    <w:abstractNumId w:val="11"/>
  </w:num>
  <w:num w:numId="16" w16cid:durableId="1134061105">
    <w:abstractNumId w:val="24"/>
  </w:num>
  <w:num w:numId="17" w16cid:durableId="1466924333">
    <w:abstractNumId w:val="4"/>
  </w:num>
  <w:num w:numId="18" w16cid:durableId="779684214">
    <w:abstractNumId w:val="31"/>
  </w:num>
  <w:num w:numId="19" w16cid:durableId="1575820362">
    <w:abstractNumId w:val="27"/>
  </w:num>
  <w:num w:numId="20" w16cid:durableId="1584218018">
    <w:abstractNumId w:val="17"/>
  </w:num>
  <w:num w:numId="21" w16cid:durableId="277563532">
    <w:abstractNumId w:val="29"/>
  </w:num>
  <w:num w:numId="22" w16cid:durableId="275061155">
    <w:abstractNumId w:val="6"/>
  </w:num>
  <w:num w:numId="23" w16cid:durableId="1682388714">
    <w:abstractNumId w:val="21"/>
  </w:num>
  <w:num w:numId="24" w16cid:durableId="172375920">
    <w:abstractNumId w:val="19"/>
  </w:num>
  <w:num w:numId="25" w16cid:durableId="1447576236">
    <w:abstractNumId w:val="5"/>
  </w:num>
  <w:num w:numId="26" w16cid:durableId="1423835291">
    <w:abstractNumId w:val="25"/>
  </w:num>
  <w:num w:numId="27" w16cid:durableId="454249497">
    <w:abstractNumId w:val="30"/>
  </w:num>
  <w:num w:numId="28" w16cid:durableId="374543911">
    <w:abstractNumId w:val="8"/>
  </w:num>
  <w:num w:numId="29" w16cid:durableId="1422871739">
    <w:abstractNumId w:val="2"/>
  </w:num>
  <w:num w:numId="30" w16cid:durableId="1966613844">
    <w:abstractNumId w:val="20"/>
  </w:num>
  <w:num w:numId="31" w16cid:durableId="1141583604">
    <w:abstractNumId w:val="18"/>
  </w:num>
  <w:num w:numId="32" w16cid:durableId="1728066179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removePersonalInformation/>
  <w:removeDateAndTime/>
  <w:embedTrueTypeFonts/>
  <w:embedSystem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D7"/>
    <w:rsid w:val="00001D56"/>
    <w:rsid w:val="00003B30"/>
    <w:rsid w:val="00021512"/>
    <w:rsid w:val="0002256C"/>
    <w:rsid w:val="000312DB"/>
    <w:rsid w:val="00041AB2"/>
    <w:rsid w:val="00045CA6"/>
    <w:rsid w:val="00052382"/>
    <w:rsid w:val="00061F47"/>
    <w:rsid w:val="0006568A"/>
    <w:rsid w:val="00065BD7"/>
    <w:rsid w:val="00076F0F"/>
    <w:rsid w:val="00077813"/>
    <w:rsid w:val="00081A62"/>
    <w:rsid w:val="00084253"/>
    <w:rsid w:val="00090916"/>
    <w:rsid w:val="00094EA0"/>
    <w:rsid w:val="00095497"/>
    <w:rsid w:val="000A4B4D"/>
    <w:rsid w:val="000A57A1"/>
    <w:rsid w:val="000A62DC"/>
    <w:rsid w:val="000B374A"/>
    <w:rsid w:val="000B7015"/>
    <w:rsid w:val="000C13E2"/>
    <w:rsid w:val="000C2A8F"/>
    <w:rsid w:val="000C46DF"/>
    <w:rsid w:val="000D1F49"/>
    <w:rsid w:val="000D43BC"/>
    <w:rsid w:val="000D607C"/>
    <w:rsid w:val="000E122D"/>
    <w:rsid w:val="000F5C88"/>
    <w:rsid w:val="000F7550"/>
    <w:rsid w:val="000F7977"/>
    <w:rsid w:val="001135F1"/>
    <w:rsid w:val="001166F4"/>
    <w:rsid w:val="00120B39"/>
    <w:rsid w:val="0012199B"/>
    <w:rsid w:val="001260FD"/>
    <w:rsid w:val="00133C9C"/>
    <w:rsid w:val="00137609"/>
    <w:rsid w:val="0015654C"/>
    <w:rsid w:val="00157151"/>
    <w:rsid w:val="001727CA"/>
    <w:rsid w:val="00190B55"/>
    <w:rsid w:val="0019321F"/>
    <w:rsid w:val="001A6EB0"/>
    <w:rsid w:val="001B53EF"/>
    <w:rsid w:val="001C5F2D"/>
    <w:rsid w:val="001E0BCB"/>
    <w:rsid w:val="001E4E2C"/>
    <w:rsid w:val="0022208E"/>
    <w:rsid w:val="00222752"/>
    <w:rsid w:val="002279D2"/>
    <w:rsid w:val="00261C01"/>
    <w:rsid w:val="00264C7E"/>
    <w:rsid w:val="00266A65"/>
    <w:rsid w:val="00267EDF"/>
    <w:rsid w:val="00270CE4"/>
    <w:rsid w:val="00277933"/>
    <w:rsid w:val="002852A5"/>
    <w:rsid w:val="00286098"/>
    <w:rsid w:val="00290F89"/>
    <w:rsid w:val="002933C8"/>
    <w:rsid w:val="002A4ED5"/>
    <w:rsid w:val="002A648D"/>
    <w:rsid w:val="002B57B6"/>
    <w:rsid w:val="002B69B4"/>
    <w:rsid w:val="002C56E6"/>
    <w:rsid w:val="002D0494"/>
    <w:rsid w:val="002D3A9F"/>
    <w:rsid w:val="00326E78"/>
    <w:rsid w:val="00334992"/>
    <w:rsid w:val="00341E05"/>
    <w:rsid w:val="003540C8"/>
    <w:rsid w:val="00354B3D"/>
    <w:rsid w:val="00361E11"/>
    <w:rsid w:val="0036312E"/>
    <w:rsid w:val="003737B4"/>
    <w:rsid w:val="00376AF1"/>
    <w:rsid w:val="00377135"/>
    <w:rsid w:val="003819DD"/>
    <w:rsid w:val="0039760F"/>
    <w:rsid w:val="003A094C"/>
    <w:rsid w:val="003A3F4D"/>
    <w:rsid w:val="003B4744"/>
    <w:rsid w:val="003C73FC"/>
    <w:rsid w:val="003E39EB"/>
    <w:rsid w:val="003E7C26"/>
    <w:rsid w:val="003F0847"/>
    <w:rsid w:val="0040090B"/>
    <w:rsid w:val="00427BD5"/>
    <w:rsid w:val="00433AE5"/>
    <w:rsid w:val="0044596F"/>
    <w:rsid w:val="00446538"/>
    <w:rsid w:val="00450A85"/>
    <w:rsid w:val="00456FE2"/>
    <w:rsid w:val="0046260A"/>
    <w:rsid w:val="0046302A"/>
    <w:rsid w:val="00477C12"/>
    <w:rsid w:val="00480516"/>
    <w:rsid w:val="00487D2D"/>
    <w:rsid w:val="004B6E09"/>
    <w:rsid w:val="004B74E9"/>
    <w:rsid w:val="004D5D62"/>
    <w:rsid w:val="004E5B38"/>
    <w:rsid w:val="004E5FB8"/>
    <w:rsid w:val="004F1355"/>
    <w:rsid w:val="00500C60"/>
    <w:rsid w:val="005112D0"/>
    <w:rsid w:val="005130A9"/>
    <w:rsid w:val="0051389F"/>
    <w:rsid w:val="00513B81"/>
    <w:rsid w:val="00530EB5"/>
    <w:rsid w:val="00550DE3"/>
    <w:rsid w:val="00562601"/>
    <w:rsid w:val="0057256E"/>
    <w:rsid w:val="00577E06"/>
    <w:rsid w:val="0058199A"/>
    <w:rsid w:val="00582B1C"/>
    <w:rsid w:val="005A2E87"/>
    <w:rsid w:val="005A3BF7"/>
    <w:rsid w:val="005A4B02"/>
    <w:rsid w:val="005A68F9"/>
    <w:rsid w:val="005B02D0"/>
    <w:rsid w:val="005B23AB"/>
    <w:rsid w:val="005B2974"/>
    <w:rsid w:val="005C7231"/>
    <w:rsid w:val="005D006E"/>
    <w:rsid w:val="005E1D5C"/>
    <w:rsid w:val="005E704B"/>
    <w:rsid w:val="005F1698"/>
    <w:rsid w:val="005F2035"/>
    <w:rsid w:val="005F579B"/>
    <w:rsid w:val="005F70AF"/>
    <w:rsid w:val="005F7990"/>
    <w:rsid w:val="00603D00"/>
    <w:rsid w:val="00616FD2"/>
    <w:rsid w:val="0062276E"/>
    <w:rsid w:val="006232A1"/>
    <w:rsid w:val="006250A2"/>
    <w:rsid w:val="006267AC"/>
    <w:rsid w:val="00632330"/>
    <w:rsid w:val="006326C3"/>
    <w:rsid w:val="0063580A"/>
    <w:rsid w:val="0063739C"/>
    <w:rsid w:val="00640F7D"/>
    <w:rsid w:val="00650259"/>
    <w:rsid w:val="00694579"/>
    <w:rsid w:val="00695848"/>
    <w:rsid w:val="006A536B"/>
    <w:rsid w:val="006A64E2"/>
    <w:rsid w:val="006B0191"/>
    <w:rsid w:val="006F0449"/>
    <w:rsid w:val="006F7173"/>
    <w:rsid w:val="00702D37"/>
    <w:rsid w:val="00705F08"/>
    <w:rsid w:val="00707BBC"/>
    <w:rsid w:val="00725D89"/>
    <w:rsid w:val="00737ABF"/>
    <w:rsid w:val="00754166"/>
    <w:rsid w:val="00761124"/>
    <w:rsid w:val="00770F25"/>
    <w:rsid w:val="00776E81"/>
    <w:rsid w:val="00783EA4"/>
    <w:rsid w:val="00784460"/>
    <w:rsid w:val="0078671D"/>
    <w:rsid w:val="00787DD4"/>
    <w:rsid w:val="00792CC6"/>
    <w:rsid w:val="007A35A8"/>
    <w:rsid w:val="007B0A85"/>
    <w:rsid w:val="007C68F4"/>
    <w:rsid w:val="007C6A52"/>
    <w:rsid w:val="007C7F4F"/>
    <w:rsid w:val="007D3D6A"/>
    <w:rsid w:val="007E6E38"/>
    <w:rsid w:val="00806FF3"/>
    <w:rsid w:val="00815C7B"/>
    <w:rsid w:val="0082043E"/>
    <w:rsid w:val="008310DC"/>
    <w:rsid w:val="00832F4C"/>
    <w:rsid w:val="0085759F"/>
    <w:rsid w:val="00874082"/>
    <w:rsid w:val="00875A03"/>
    <w:rsid w:val="0088521F"/>
    <w:rsid w:val="008900E3"/>
    <w:rsid w:val="00894BEC"/>
    <w:rsid w:val="008A6A99"/>
    <w:rsid w:val="008C37F4"/>
    <w:rsid w:val="008C40B6"/>
    <w:rsid w:val="008E203A"/>
    <w:rsid w:val="008E2526"/>
    <w:rsid w:val="008E5DE9"/>
    <w:rsid w:val="008E5FBA"/>
    <w:rsid w:val="008F3F71"/>
    <w:rsid w:val="0090021E"/>
    <w:rsid w:val="00900229"/>
    <w:rsid w:val="00903554"/>
    <w:rsid w:val="00904FF5"/>
    <w:rsid w:val="00905BCD"/>
    <w:rsid w:val="0091229C"/>
    <w:rsid w:val="0091777D"/>
    <w:rsid w:val="00940E73"/>
    <w:rsid w:val="00965F63"/>
    <w:rsid w:val="00973BCB"/>
    <w:rsid w:val="0097420E"/>
    <w:rsid w:val="009749DF"/>
    <w:rsid w:val="0097682F"/>
    <w:rsid w:val="00977F84"/>
    <w:rsid w:val="0098597D"/>
    <w:rsid w:val="00986721"/>
    <w:rsid w:val="00991B30"/>
    <w:rsid w:val="00992179"/>
    <w:rsid w:val="00995DA3"/>
    <w:rsid w:val="009A4ABD"/>
    <w:rsid w:val="009A5A6B"/>
    <w:rsid w:val="009B09AC"/>
    <w:rsid w:val="009C3514"/>
    <w:rsid w:val="009C6DF1"/>
    <w:rsid w:val="009D406B"/>
    <w:rsid w:val="009E150A"/>
    <w:rsid w:val="009F1FF0"/>
    <w:rsid w:val="009F2638"/>
    <w:rsid w:val="009F619A"/>
    <w:rsid w:val="009F6222"/>
    <w:rsid w:val="009F6DDE"/>
    <w:rsid w:val="00A03992"/>
    <w:rsid w:val="00A14C90"/>
    <w:rsid w:val="00A20631"/>
    <w:rsid w:val="00A22952"/>
    <w:rsid w:val="00A33660"/>
    <w:rsid w:val="00A370A8"/>
    <w:rsid w:val="00A41C77"/>
    <w:rsid w:val="00A602AF"/>
    <w:rsid w:val="00A60442"/>
    <w:rsid w:val="00A74868"/>
    <w:rsid w:val="00A76243"/>
    <w:rsid w:val="00A84652"/>
    <w:rsid w:val="00A858E2"/>
    <w:rsid w:val="00A86E61"/>
    <w:rsid w:val="00A9315C"/>
    <w:rsid w:val="00A95B80"/>
    <w:rsid w:val="00A97A2F"/>
    <w:rsid w:val="00AA1BD7"/>
    <w:rsid w:val="00AA6EE2"/>
    <w:rsid w:val="00AB0768"/>
    <w:rsid w:val="00AC0CC7"/>
    <w:rsid w:val="00AC2926"/>
    <w:rsid w:val="00AC5428"/>
    <w:rsid w:val="00AD70EE"/>
    <w:rsid w:val="00B04A50"/>
    <w:rsid w:val="00B13613"/>
    <w:rsid w:val="00B160CA"/>
    <w:rsid w:val="00B1677E"/>
    <w:rsid w:val="00B23748"/>
    <w:rsid w:val="00B241FF"/>
    <w:rsid w:val="00B31310"/>
    <w:rsid w:val="00B453C9"/>
    <w:rsid w:val="00B54662"/>
    <w:rsid w:val="00B55168"/>
    <w:rsid w:val="00B70029"/>
    <w:rsid w:val="00B716E7"/>
    <w:rsid w:val="00B81883"/>
    <w:rsid w:val="00B83C27"/>
    <w:rsid w:val="00B853E9"/>
    <w:rsid w:val="00B86C16"/>
    <w:rsid w:val="00B960DB"/>
    <w:rsid w:val="00BA3734"/>
    <w:rsid w:val="00BB32AC"/>
    <w:rsid w:val="00BB3FCB"/>
    <w:rsid w:val="00BC0708"/>
    <w:rsid w:val="00BC3136"/>
    <w:rsid w:val="00BC466A"/>
    <w:rsid w:val="00BD1B3D"/>
    <w:rsid w:val="00BD3D97"/>
    <w:rsid w:val="00BD4753"/>
    <w:rsid w:val="00BD5CB1"/>
    <w:rsid w:val="00BE62EE"/>
    <w:rsid w:val="00BE6E67"/>
    <w:rsid w:val="00BE7CBB"/>
    <w:rsid w:val="00BE7F80"/>
    <w:rsid w:val="00BF1893"/>
    <w:rsid w:val="00BF7358"/>
    <w:rsid w:val="00C003BA"/>
    <w:rsid w:val="00C309B2"/>
    <w:rsid w:val="00C32A1E"/>
    <w:rsid w:val="00C427EB"/>
    <w:rsid w:val="00C46878"/>
    <w:rsid w:val="00C54E06"/>
    <w:rsid w:val="00C62C18"/>
    <w:rsid w:val="00C72C87"/>
    <w:rsid w:val="00C8115C"/>
    <w:rsid w:val="00C81922"/>
    <w:rsid w:val="00C91295"/>
    <w:rsid w:val="00C95633"/>
    <w:rsid w:val="00CA4DC8"/>
    <w:rsid w:val="00CB4A51"/>
    <w:rsid w:val="00CB7D5E"/>
    <w:rsid w:val="00CC3CC4"/>
    <w:rsid w:val="00CD0A54"/>
    <w:rsid w:val="00CD35AC"/>
    <w:rsid w:val="00CD4532"/>
    <w:rsid w:val="00CD47B0"/>
    <w:rsid w:val="00CE6104"/>
    <w:rsid w:val="00CE7918"/>
    <w:rsid w:val="00D118ED"/>
    <w:rsid w:val="00D16163"/>
    <w:rsid w:val="00D278C2"/>
    <w:rsid w:val="00D37DE3"/>
    <w:rsid w:val="00D64A91"/>
    <w:rsid w:val="00D73F59"/>
    <w:rsid w:val="00D8624D"/>
    <w:rsid w:val="00DB3F8C"/>
    <w:rsid w:val="00DB3FAD"/>
    <w:rsid w:val="00DD447B"/>
    <w:rsid w:val="00DE3192"/>
    <w:rsid w:val="00DF0832"/>
    <w:rsid w:val="00DF5D53"/>
    <w:rsid w:val="00E00812"/>
    <w:rsid w:val="00E01B61"/>
    <w:rsid w:val="00E04663"/>
    <w:rsid w:val="00E0535A"/>
    <w:rsid w:val="00E07D56"/>
    <w:rsid w:val="00E14589"/>
    <w:rsid w:val="00E1761D"/>
    <w:rsid w:val="00E27226"/>
    <w:rsid w:val="00E57919"/>
    <w:rsid w:val="00E612E2"/>
    <w:rsid w:val="00E61C09"/>
    <w:rsid w:val="00E65E25"/>
    <w:rsid w:val="00E677FE"/>
    <w:rsid w:val="00E80B44"/>
    <w:rsid w:val="00EB2355"/>
    <w:rsid w:val="00EB268B"/>
    <w:rsid w:val="00EB3B58"/>
    <w:rsid w:val="00EC7359"/>
    <w:rsid w:val="00EE3054"/>
    <w:rsid w:val="00EF0A2B"/>
    <w:rsid w:val="00EF7553"/>
    <w:rsid w:val="00F00606"/>
    <w:rsid w:val="00F01256"/>
    <w:rsid w:val="00F36EC3"/>
    <w:rsid w:val="00F5418C"/>
    <w:rsid w:val="00F549BE"/>
    <w:rsid w:val="00F65E2E"/>
    <w:rsid w:val="00F71AC1"/>
    <w:rsid w:val="00F7553C"/>
    <w:rsid w:val="00F80E96"/>
    <w:rsid w:val="00FB25C9"/>
    <w:rsid w:val="00FB4AD1"/>
    <w:rsid w:val="00FB6BC9"/>
    <w:rsid w:val="00FB784D"/>
    <w:rsid w:val="00FC5F6B"/>
    <w:rsid w:val="00FC72D3"/>
    <w:rsid w:val="00FC7475"/>
    <w:rsid w:val="00FD7C6B"/>
    <w:rsid w:val="00FE2E33"/>
    <w:rsid w:val="00FE6A79"/>
    <w:rsid w:val="00FE745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31D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900E3"/>
    <w:pPr>
      <w:spacing w:before="120" w:after="0" w:line="240" w:lineRule="auto"/>
    </w:pPr>
    <w:rPr>
      <w:rFonts w:ascii="Segoe UI" w:hAnsi="Segoe UI" w:cs="Calibri Light"/>
      <w:color w:val="7F7F7F" w:themeColor="text1" w:themeTint="80"/>
      <w:sz w:val="18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8900E3"/>
    <w:pPr>
      <w:spacing w:before="0"/>
      <w:jc w:val="center"/>
    </w:pPr>
    <w:rPr>
      <w:rFonts w:eastAsia="Calibri" w:cstheme="minorHAnsi"/>
      <w:noProof/>
      <w:color w:val="FF3B3B"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acterestotales"/>
    <w:uiPriority w:val="1"/>
    <w:qFormat/>
    <w:rsid w:val="005130A9"/>
    <w:rPr>
      <w:rFonts w:ascii="Calibri" w:hAnsi="Calibri"/>
      <w:b/>
      <w:i/>
      <w:color w:val="FF3B3B"/>
      <w:sz w:val="36"/>
    </w:rPr>
  </w:style>
  <w:style w:type="character" w:customStyle="1" w:styleId="Caracterestotales">
    <w:name w:val="Caracteres totales"/>
    <w:basedOn w:val="Fuentedeprrafopredeter"/>
    <w:link w:val="Total"/>
    <w:uiPriority w:val="1"/>
    <w:rsid w:val="005130A9"/>
    <w:rPr>
      <w:rFonts w:ascii="Calibri" w:hAnsi="Calibri" w:cs="Calibri Light"/>
      <w:b/>
      <w:i/>
      <w:color w:val="FF3B3B"/>
      <w:sz w:val="36"/>
    </w:rPr>
  </w:style>
  <w:style w:type="paragraph" w:styleId="Prrafodelista">
    <w:name w:val="List Paragraph"/>
    <w:basedOn w:val="Normal"/>
    <w:uiPriority w:val="34"/>
    <w:semiHidden/>
    <w:qFormat/>
    <w:rsid w:val="00E27226"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6260A"/>
    <w:pPr>
      <w:spacing w:before="0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6260A"/>
    <w:rPr>
      <w:rFonts w:ascii="Times New Roman" w:hAnsi="Times New Roman" w:cs="Times New Roman"/>
      <w:color w:val="7F7F7F" w:themeColor="text1" w:themeTint="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orte\AppData\Roaming\Microsoft\Plantillas\Formulario%20de%20pedido%20de%20ropa%20con%20logoti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F9BED2B-0151-A940-BDEF-A10105FAE2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C:\Users\soporte\AppData\Roaming\Microsoft\Plantillas\Formulario de pedido de ropa con logotipo.dotx</Template>
  <TotalTime>0</TotalTime>
  <Pages>6</Pages>
  <Words>1017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2020-11-18T19:13:00Z</dcterms:created>
  <dcterms:modified xsi:type="dcterms:W3CDTF">2024-01-08T19:01:00Z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